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C7E7D" w14:textId="24C6BD95" w:rsidR="00627842" w:rsidRDefault="005A66E5">
      <w:r>
        <w:rPr>
          <w:noProof/>
        </w:rPr>
        <mc:AlternateContent>
          <mc:Choice Requires="wps">
            <w:drawing>
              <wp:anchor distT="45720" distB="45720" distL="114300" distR="114300" simplePos="0" relativeHeight="251658242" behindDoc="0" locked="0" layoutInCell="1" allowOverlap="1" wp14:anchorId="4BBB5D16" wp14:editId="7763B699">
                <wp:simplePos x="0" y="0"/>
                <wp:positionH relativeFrom="margin">
                  <wp:align>left</wp:align>
                </wp:positionH>
                <wp:positionV relativeFrom="page">
                  <wp:posOffset>6101080</wp:posOffset>
                </wp:positionV>
                <wp:extent cx="3683000" cy="4303395"/>
                <wp:effectExtent l="0" t="0" r="0" b="19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4303395"/>
                        </a:xfrm>
                        <a:prstGeom prst="rect">
                          <a:avLst/>
                        </a:prstGeom>
                        <a:noFill/>
                        <a:ln w="9525">
                          <a:noFill/>
                          <a:miter lim="800000"/>
                          <a:headEnd/>
                          <a:tailEnd/>
                        </a:ln>
                      </wps:spPr>
                      <wps:txbx>
                        <w:txbxContent>
                          <w:p w14:paraId="6D4AA6A8" w14:textId="05DC800E" w:rsidR="00627842" w:rsidRDefault="00661F93" w:rsidP="00627842">
                            <w:pPr>
                              <w:spacing w:line="360" w:lineRule="auto"/>
                              <w:rPr>
                                <w:b/>
                                <w:bCs/>
                                <w:color w:val="E6007E"/>
                                <w:sz w:val="44"/>
                                <w:szCs w:val="44"/>
                              </w:rPr>
                            </w:pPr>
                            <w:r>
                              <w:rPr>
                                <w:b/>
                                <w:bCs/>
                                <w:color w:val="E6007E"/>
                                <w:sz w:val="44"/>
                                <w:szCs w:val="44"/>
                              </w:rPr>
                              <w:t>June</w:t>
                            </w:r>
                            <w:r w:rsidR="00EA6F02">
                              <w:rPr>
                                <w:b/>
                                <w:bCs/>
                                <w:color w:val="E6007E"/>
                                <w:sz w:val="44"/>
                                <w:szCs w:val="44"/>
                              </w:rPr>
                              <w:t xml:space="preserve"> 2022</w:t>
                            </w:r>
                          </w:p>
                          <w:p w14:paraId="2C5627F4" w14:textId="77777777" w:rsidR="005A66E5" w:rsidRDefault="005A66E5" w:rsidP="00627842">
                            <w:pPr>
                              <w:spacing w:line="360" w:lineRule="auto"/>
                              <w:rPr>
                                <w:b/>
                                <w:bCs/>
                                <w:color w:val="E6007E"/>
                                <w:sz w:val="44"/>
                                <w:szCs w:val="44"/>
                              </w:rPr>
                            </w:pPr>
                          </w:p>
                          <w:p w14:paraId="6D22BCF9" w14:textId="77777777" w:rsidR="005A66E5" w:rsidRDefault="005A66E5" w:rsidP="00627842">
                            <w:pPr>
                              <w:spacing w:line="360" w:lineRule="auto"/>
                              <w:rPr>
                                <w:b/>
                                <w:bCs/>
                                <w:color w:val="E6007E"/>
                                <w:sz w:val="44"/>
                                <w:szCs w:val="44"/>
                              </w:rPr>
                            </w:pPr>
                          </w:p>
                          <w:p w14:paraId="1EB12C4F" w14:textId="77777777" w:rsidR="005A66E5" w:rsidRDefault="005A66E5" w:rsidP="00627842">
                            <w:pPr>
                              <w:spacing w:line="360" w:lineRule="auto"/>
                              <w:rPr>
                                <w:b/>
                                <w:bCs/>
                                <w:color w:val="E6007E"/>
                                <w:sz w:val="44"/>
                                <w:szCs w:val="44"/>
                              </w:rPr>
                            </w:pPr>
                          </w:p>
                          <w:p w14:paraId="1CB7D499" w14:textId="77294238" w:rsidR="005A66E5" w:rsidRPr="0030073F" w:rsidRDefault="005A66E5" w:rsidP="00627842">
                            <w:pPr>
                              <w:spacing w:line="360" w:lineRule="auto"/>
                              <w:rPr>
                                <w:b/>
                                <w:bCs/>
                                <w:color w:val="E6007E"/>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B5D16" id="_x0000_t202" coordsize="21600,21600" o:spt="202" path="m,l,21600r21600,l21600,xe">
                <v:stroke joinstyle="miter"/>
                <v:path gradientshapeok="t" o:connecttype="rect"/>
              </v:shapetype>
              <v:shape id="Text Box 2" o:spid="_x0000_s1026" type="#_x0000_t202" style="position:absolute;margin-left:0;margin-top:480.4pt;width:290pt;height:338.8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" filled="f" stroked="f">
                <v:textbox>
                  <w:txbxContent>
                    <w:p w14:paraId="6D4AA6A8" w14:textId="05DC800E" w:rsidR="00627842" w:rsidRDefault="00661F93" w:rsidP="00627842">
                      <w:pPr>
                        <w:spacing w:line="360" w:lineRule="auto"/>
                        <w:rPr>
                          <w:b/>
                          <w:bCs/>
                          <w:color w:val="E6007E"/>
                          <w:sz w:val="44"/>
                          <w:szCs w:val="44"/>
                        </w:rPr>
                      </w:pPr>
                      <w:r>
                        <w:rPr>
                          <w:b/>
                          <w:bCs/>
                          <w:color w:val="E6007E"/>
                          <w:sz w:val="44"/>
                          <w:szCs w:val="44"/>
                        </w:rPr>
                        <w:t>June</w:t>
                      </w:r>
                      <w:r w:rsidR="00EA6F02">
                        <w:rPr>
                          <w:b/>
                          <w:bCs/>
                          <w:color w:val="E6007E"/>
                          <w:sz w:val="44"/>
                          <w:szCs w:val="44"/>
                        </w:rPr>
                        <w:t xml:space="preserve"> 2022</w:t>
                      </w:r>
                    </w:p>
                    <w:p w14:paraId="2C5627F4" w14:textId="77777777" w:rsidR="005A66E5" w:rsidRDefault="005A66E5" w:rsidP="00627842">
                      <w:pPr>
                        <w:spacing w:line="360" w:lineRule="auto"/>
                        <w:rPr>
                          <w:b/>
                          <w:bCs/>
                          <w:color w:val="E6007E"/>
                          <w:sz w:val="44"/>
                          <w:szCs w:val="44"/>
                        </w:rPr>
                      </w:pPr>
                    </w:p>
                    <w:p w14:paraId="6D22BCF9" w14:textId="77777777" w:rsidR="005A66E5" w:rsidRDefault="005A66E5" w:rsidP="00627842">
                      <w:pPr>
                        <w:spacing w:line="360" w:lineRule="auto"/>
                        <w:rPr>
                          <w:b/>
                          <w:bCs/>
                          <w:color w:val="E6007E"/>
                          <w:sz w:val="44"/>
                          <w:szCs w:val="44"/>
                        </w:rPr>
                      </w:pPr>
                    </w:p>
                    <w:p w14:paraId="1EB12C4F" w14:textId="77777777" w:rsidR="005A66E5" w:rsidRDefault="005A66E5" w:rsidP="00627842">
                      <w:pPr>
                        <w:spacing w:line="360" w:lineRule="auto"/>
                        <w:rPr>
                          <w:b/>
                          <w:bCs/>
                          <w:color w:val="E6007E"/>
                          <w:sz w:val="44"/>
                          <w:szCs w:val="44"/>
                        </w:rPr>
                      </w:pPr>
                    </w:p>
                    <w:p w14:paraId="1CB7D499" w14:textId="77294238" w:rsidR="005A66E5" w:rsidRPr="0030073F" w:rsidRDefault="005A66E5" w:rsidP="00627842">
                      <w:pPr>
                        <w:spacing w:line="360" w:lineRule="auto"/>
                        <w:rPr>
                          <w:b/>
                          <w:bCs/>
                          <w:color w:val="E6007E"/>
                          <w:sz w:val="44"/>
                          <w:szCs w:val="44"/>
                        </w:rPr>
                      </w:pPr>
                    </w:p>
                  </w:txbxContent>
                </v:textbox>
                <w10:wrap type="square" anchorx="margin" anchory="page"/>
              </v:shape>
            </w:pict>
          </mc:Fallback>
        </mc:AlternateContent>
      </w:r>
      <w:r w:rsidR="005F5CC1">
        <w:rPr>
          <w:noProof/>
        </w:rPr>
        <mc:AlternateContent>
          <mc:Choice Requires="wps">
            <w:drawing>
              <wp:anchor distT="45720" distB="45720" distL="114300" distR="114300" simplePos="0" relativeHeight="251658241" behindDoc="0" locked="0" layoutInCell="1" allowOverlap="1" wp14:anchorId="4DE91ABF" wp14:editId="3AEC023C">
                <wp:simplePos x="0" y="0"/>
                <wp:positionH relativeFrom="margin">
                  <wp:posOffset>-31531</wp:posOffset>
                </wp:positionH>
                <wp:positionV relativeFrom="margin">
                  <wp:posOffset>3258842</wp:posOffset>
                </wp:positionV>
                <wp:extent cx="3683000" cy="3658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3658870"/>
                        </a:xfrm>
                        <a:prstGeom prst="rect">
                          <a:avLst/>
                        </a:prstGeom>
                        <a:noFill/>
                        <a:ln w="9525">
                          <a:noFill/>
                          <a:miter lim="800000"/>
                          <a:headEnd/>
                          <a:tailEnd/>
                        </a:ln>
                      </wps:spPr>
                      <wps:txbx>
                        <w:txbxContent>
                          <w:p w14:paraId="089A8347" w14:textId="05BC7336" w:rsidR="005A66E5" w:rsidRDefault="005A66E5" w:rsidP="00627842">
                            <w:pPr>
                              <w:spacing w:line="360" w:lineRule="auto"/>
                              <w:rPr>
                                <w:b/>
                                <w:bCs/>
                                <w:color w:val="404040" w:themeColor="text1" w:themeTint="BF"/>
                                <w:sz w:val="44"/>
                                <w:szCs w:val="44"/>
                              </w:rPr>
                            </w:pPr>
                          </w:p>
                          <w:p w14:paraId="7B6F70E6" w14:textId="18C1DD55" w:rsidR="00627842" w:rsidRPr="005A66E5" w:rsidRDefault="002542DD" w:rsidP="00627842">
                            <w:pPr>
                              <w:spacing w:line="360" w:lineRule="auto"/>
                              <w:rPr>
                                <w:b/>
                                <w:bCs/>
                                <w:color w:val="00687C"/>
                                <w:sz w:val="44"/>
                                <w:szCs w:val="44"/>
                              </w:rPr>
                            </w:pPr>
                            <w:r>
                              <w:rPr>
                                <w:b/>
                                <w:bCs/>
                                <w:color w:val="00687C"/>
                                <w:sz w:val="44"/>
                                <w:szCs w:val="44"/>
                              </w:rPr>
                              <w:t>Co-POWe</w:t>
                            </w:r>
                            <w:r w:rsidR="00B76245">
                              <w:rPr>
                                <w:b/>
                                <w:bCs/>
                                <w:color w:val="00687C"/>
                                <w:sz w:val="44"/>
                                <w:szCs w:val="44"/>
                              </w:rPr>
                              <w:t>R</w:t>
                            </w:r>
                            <w:r w:rsidR="00661F93">
                              <w:rPr>
                                <w:b/>
                                <w:bCs/>
                                <w:color w:val="00687C"/>
                                <w:sz w:val="44"/>
                                <w:szCs w:val="44"/>
                              </w:rPr>
                              <w:t xml:space="preserve"> Survey</w:t>
                            </w:r>
                            <w:r w:rsidR="00F900A3" w:rsidRPr="005A66E5">
                              <w:rPr>
                                <w:b/>
                                <w:bCs/>
                                <w:color w:val="00687C"/>
                                <w:sz w:val="44"/>
                                <w:szCs w:val="44"/>
                              </w:rPr>
                              <w:t xml:space="preserve"> 202</w:t>
                            </w:r>
                            <w:r w:rsidR="00785411">
                              <w:rPr>
                                <w:b/>
                                <w:bCs/>
                                <w:color w:val="00687C"/>
                                <w:sz w:val="44"/>
                                <w:szCs w:val="44"/>
                              </w:rPr>
                              <w:t>2</w:t>
                            </w:r>
                          </w:p>
                          <w:p w14:paraId="7D4B1FD0" w14:textId="2DF2F152" w:rsidR="00627842" w:rsidRPr="005A66E5" w:rsidRDefault="00EA6F02" w:rsidP="00627842">
                            <w:pPr>
                              <w:spacing w:line="360" w:lineRule="auto"/>
                              <w:rPr>
                                <w:b/>
                                <w:bCs/>
                                <w:color w:val="00687C"/>
                                <w:sz w:val="44"/>
                                <w:szCs w:val="44"/>
                              </w:rPr>
                            </w:pPr>
                            <w:r w:rsidRPr="005A66E5">
                              <w:rPr>
                                <w:b/>
                                <w:bCs/>
                                <w:color w:val="00687C"/>
                                <w:sz w:val="44"/>
                                <w:szCs w:val="44"/>
                              </w:rPr>
                              <w:t>Technical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91ABF" id="_x0000_s1027" type="#_x0000_t202" style="position:absolute;margin-left:-2.5pt;margin-top:256.6pt;width:290pt;height:288.1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" filled="f" stroked="f">
                <v:textbox>
                  <w:txbxContent>
                    <w:p w14:paraId="089A8347" w14:textId="05BC7336" w:rsidR="005A66E5" w:rsidRDefault="005A66E5" w:rsidP="00627842">
                      <w:pPr>
                        <w:spacing w:line="360" w:lineRule="auto"/>
                        <w:rPr>
                          <w:b/>
                          <w:bCs/>
                          <w:color w:val="404040" w:themeColor="text1" w:themeTint="BF"/>
                          <w:sz w:val="44"/>
                          <w:szCs w:val="44"/>
                        </w:rPr>
                      </w:pPr>
                    </w:p>
                    <w:p w14:paraId="7B6F70E6" w14:textId="18C1DD55" w:rsidR="00627842" w:rsidRPr="005A66E5" w:rsidRDefault="002542DD" w:rsidP="00627842">
                      <w:pPr>
                        <w:spacing w:line="360" w:lineRule="auto"/>
                        <w:rPr>
                          <w:b/>
                          <w:bCs/>
                          <w:color w:val="00687C"/>
                          <w:sz w:val="44"/>
                          <w:szCs w:val="44"/>
                        </w:rPr>
                      </w:pPr>
                      <w:r>
                        <w:rPr>
                          <w:b/>
                          <w:bCs/>
                          <w:color w:val="00687C"/>
                          <w:sz w:val="44"/>
                          <w:szCs w:val="44"/>
                        </w:rPr>
                        <w:t>Co-POWe</w:t>
                      </w:r>
                      <w:r w:rsidR="00B76245">
                        <w:rPr>
                          <w:b/>
                          <w:bCs/>
                          <w:color w:val="00687C"/>
                          <w:sz w:val="44"/>
                          <w:szCs w:val="44"/>
                        </w:rPr>
                        <w:t>R</w:t>
                      </w:r>
                      <w:r w:rsidR="00661F93">
                        <w:rPr>
                          <w:b/>
                          <w:bCs/>
                          <w:color w:val="00687C"/>
                          <w:sz w:val="44"/>
                          <w:szCs w:val="44"/>
                        </w:rPr>
                        <w:t xml:space="preserve"> Survey</w:t>
                      </w:r>
                      <w:r w:rsidR="00F900A3" w:rsidRPr="005A66E5">
                        <w:rPr>
                          <w:b/>
                          <w:bCs/>
                          <w:color w:val="00687C"/>
                          <w:sz w:val="44"/>
                          <w:szCs w:val="44"/>
                        </w:rPr>
                        <w:t xml:space="preserve"> 202</w:t>
                      </w:r>
                      <w:r w:rsidR="00785411">
                        <w:rPr>
                          <w:b/>
                          <w:bCs/>
                          <w:color w:val="00687C"/>
                          <w:sz w:val="44"/>
                          <w:szCs w:val="44"/>
                        </w:rPr>
                        <w:t>2</w:t>
                      </w:r>
                    </w:p>
                    <w:p w14:paraId="7D4B1FD0" w14:textId="2DF2F152" w:rsidR="00627842" w:rsidRPr="005A66E5" w:rsidRDefault="00EA6F02" w:rsidP="00627842">
                      <w:pPr>
                        <w:spacing w:line="360" w:lineRule="auto"/>
                        <w:rPr>
                          <w:b/>
                          <w:bCs/>
                          <w:color w:val="00687C"/>
                          <w:sz w:val="44"/>
                          <w:szCs w:val="44"/>
                        </w:rPr>
                      </w:pPr>
                      <w:r w:rsidRPr="005A66E5">
                        <w:rPr>
                          <w:b/>
                          <w:bCs/>
                          <w:color w:val="00687C"/>
                          <w:sz w:val="44"/>
                          <w:szCs w:val="44"/>
                        </w:rPr>
                        <w:t>Technical Report</w:t>
                      </w:r>
                    </w:p>
                  </w:txbxContent>
                </v:textbox>
                <w10:wrap type="square" anchorx="margin" anchory="margin"/>
              </v:shape>
            </w:pict>
          </mc:Fallback>
        </mc:AlternateContent>
      </w:r>
      <w:r w:rsidR="00627842">
        <w:br w:type="page"/>
      </w:r>
      <w:r w:rsidR="00627842">
        <w:rPr>
          <w:noProof/>
        </w:rPr>
        <mc:AlternateContent>
          <mc:Choice Requires="wpg">
            <w:drawing>
              <wp:anchor distT="0" distB="0" distL="114300" distR="114300" simplePos="0" relativeHeight="251658240" behindDoc="0" locked="0" layoutInCell="1" allowOverlap="1" wp14:anchorId="286D2D9E" wp14:editId="64F1C66E">
                <wp:simplePos x="0" y="0"/>
                <wp:positionH relativeFrom="column">
                  <wp:posOffset>0</wp:posOffset>
                </wp:positionH>
                <wp:positionV relativeFrom="paragraph">
                  <wp:posOffset>0</wp:posOffset>
                </wp:positionV>
                <wp:extent cx="6650355" cy="9756140"/>
                <wp:effectExtent l="0" t="0" r="0" b="16510"/>
                <wp:wrapNone/>
                <wp:docPr id="22" name="Group 22"/>
                <wp:cNvGraphicFramePr/>
                <a:graphic xmlns:a="http://schemas.openxmlformats.org/drawingml/2006/main">
                  <a:graphicData uri="http://schemas.microsoft.com/office/word/2010/wordprocessingGroup">
                    <wpg:wgp>
                      <wpg:cNvGrpSpPr/>
                      <wpg:grpSpPr>
                        <a:xfrm>
                          <a:off x="0" y="0"/>
                          <a:ext cx="6650355" cy="9756140"/>
                          <a:chOff x="0" y="0"/>
                          <a:chExt cx="6650966" cy="9756475"/>
                        </a:xfrm>
                      </wpg:grpSpPr>
                      <pic:pic xmlns:pic="http://schemas.openxmlformats.org/drawingml/2006/picture">
                        <pic:nvPicPr>
                          <pic:cNvPr id="23" name="Picture 23"/>
                          <pic:cNvPicPr>
                            <a:picLocks noChangeAspect="1"/>
                          </pic:cNvPicPr>
                        </pic:nvPicPr>
                        <pic:blipFill rotWithShape="1">
                          <a:blip r:embed="rId11" cstate="print">
                            <a:extLst>
                              <a:ext uri="{28A0092B-C50C-407E-A947-70E740481C1C}">
                                <a14:useLocalDpi xmlns:a14="http://schemas.microsoft.com/office/drawing/2010/main" val="0"/>
                              </a:ext>
                            </a:extLst>
                          </a:blip>
                          <a:srcRect l="2" r="5148"/>
                          <a:stretch/>
                        </pic:blipFill>
                        <pic:spPr bwMode="auto">
                          <a:xfrm>
                            <a:off x="2717321" y="396815"/>
                            <a:ext cx="3933645" cy="83072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8808" cy="1069675"/>
                          </a:xfrm>
                          <a:prstGeom prst="rect">
                            <a:avLst/>
                          </a:prstGeom>
                        </pic:spPr>
                      </pic:pic>
                      <wps:wsp>
                        <wps:cNvPr id="25" name="Rectangle 25"/>
                        <wps:cNvSpPr/>
                        <wps:spPr>
                          <a:xfrm>
                            <a:off x="0" y="8997351"/>
                            <a:ext cx="6081622" cy="7591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C3A4DB" id="Group 22" o:spid="_x0000_s1026" style="position:absolute;margin-left:0;margin-top:0;width:523.65pt;height:768.2pt;z-index:251658240" coordsize="66509,9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7173;top:3968;width:39336;height:8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">
                  <v:imagedata r:id="rId15" o:title="" cropleft="1f" cropright="3374f"/>
                </v:shape>
                <v:shape id="Picture 24" o:spid="_x0000_s1028" type="#_x0000_t75" style="position:absolute;width:33988;height:10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">
                  <v:imagedata r:id="rId16" o:title=""/>
                </v:shape>
                <v:rect id="Rectangle 25" o:spid="_x0000_s1029" style="position:absolute;top:89973;width:60816;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3uxAAAANsAAAAPAAAAZHJzL2Rvd25yZXYueG1sRI9Ba8JA&#10;FITvBf/D8gredNNAbR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C0M/e7EAAAA2wAAAA8A&#10;AAAAAAAAAAAAAAAABwIAAGRycy9kb3ducmV2LnhtbFBLBQYAAAAAAwADALcAAAD4AgAAAAA=&#10;" fillcolor="white [3212]" strokecolor="white [3212]" strokeweight="1pt"/>
              </v:group>
            </w:pict>
          </mc:Fallback>
        </mc:AlternateContent>
      </w:r>
    </w:p>
    <w:p w14:paraId="748D7ACB" w14:textId="77777777" w:rsidR="00AE74BA" w:rsidRDefault="00553E6A">
      <w:r>
        <w:rPr>
          <w:noProof/>
        </w:rPr>
        <w:lastRenderedPageBreak/>
        <mc:AlternateContent>
          <mc:Choice Requires="wps">
            <w:drawing>
              <wp:anchor distT="0" distB="0" distL="114300" distR="114300" simplePos="0" relativeHeight="251658243" behindDoc="0" locked="0" layoutInCell="1" allowOverlap="1" wp14:anchorId="02FF820A" wp14:editId="1F2C70B5">
                <wp:simplePos x="0" y="0"/>
                <wp:positionH relativeFrom="margin">
                  <wp:posOffset>2190750</wp:posOffset>
                </wp:positionH>
                <wp:positionV relativeFrom="page">
                  <wp:posOffset>933450</wp:posOffset>
                </wp:positionV>
                <wp:extent cx="3519170" cy="539750"/>
                <wp:effectExtent l="0" t="0" r="2413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539750"/>
                        </a:xfrm>
                        <a:prstGeom prst="rect">
                          <a:avLst/>
                        </a:prstGeom>
                        <a:solidFill>
                          <a:srgbClr val="E6007E"/>
                        </a:solidFill>
                        <a:ln w="9525">
                          <a:solidFill>
                            <a:srgbClr val="E6007E"/>
                          </a:solidFill>
                          <a:miter lim="800000"/>
                          <a:headEnd/>
                          <a:tailEnd/>
                        </a:ln>
                      </wps:spPr>
                      <wps:txbx>
                        <w:txbxContent>
                          <w:p w14:paraId="6493AF2B" w14:textId="77777777" w:rsidR="00553E6A" w:rsidRPr="00AD0C97" w:rsidRDefault="00553E6A" w:rsidP="0030073F">
                            <w:pPr>
                              <w:shd w:val="clear" w:color="auto" w:fill="E6007E"/>
                              <w:ind w:right="-108"/>
                              <w:jc w:val="right"/>
                              <w:rPr>
                                <w:b/>
                                <w:color w:val="FFFFFF"/>
                                <w:sz w:val="48"/>
                                <w:szCs w:val="48"/>
                              </w:rPr>
                            </w:pPr>
                            <w:r w:rsidRPr="00AD0C97">
                              <w:rPr>
                                <w:b/>
                                <w:color w:val="FFFFFF"/>
                                <w:sz w:val="48"/>
                                <w:szCs w:val="48"/>
                              </w:rPr>
                              <w:t xml:space="preserve">           Contents Page</w:t>
                            </w:r>
                          </w:p>
                          <w:p w14:paraId="10B3F3F8" w14:textId="77777777" w:rsidR="00553E6A" w:rsidRDefault="00553E6A" w:rsidP="00553E6A"/>
                          <w:p w14:paraId="62A3216C" w14:textId="77777777" w:rsidR="00553E6A" w:rsidRPr="00AD0C97" w:rsidRDefault="00553E6A" w:rsidP="00553E6A">
                            <w:pPr>
                              <w:shd w:val="clear" w:color="auto" w:fill="2FAC66"/>
                              <w:ind w:right="-108"/>
                              <w:jc w:val="right"/>
                              <w:rPr>
                                <w:b/>
                                <w:color w:val="FFFFFF"/>
                                <w:sz w:val="48"/>
                                <w:szCs w:val="48"/>
                              </w:rPr>
                            </w:pPr>
                            <w:r w:rsidRPr="00AD0C97">
                              <w:rPr>
                                <w:b/>
                                <w:color w:val="FFFFFF"/>
                                <w:sz w:val="48"/>
                                <w:szCs w:val="48"/>
                              </w:rPr>
                              <w:t xml:space="preserve">           Contents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F820A" id="_x0000_s1028" type="#_x0000_t202" style="position:absolute;margin-left:172.5pt;margin-top:73.5pt;width:277.1pt;height: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" fillcolor="#e6007e" strokecolor="#e6007e">
                <v:textbox>
                  <w:txbxContent>
                    <w:p w14:paraId="6493AF2B" w14:textId="77777777" w:rsidR="00553E6A" w:rsidRPr="00AD0C97" w:rsidRDefault="00553E6A" w:rsidP="0030073F">
                      <w:pPr>
                        <w:shd w:val="clear" w:color="auto" w:fill="E6007E"/>
                        <w:ind w:right="-108"/>
                        <w:jc w:val="right"/>
                        <w:rPr>
                          <w:b/>
                          <w:color w:val="FFFFFF"/>
                          <w:sz w:val="48"/>
                          <w:szCs w:val="48"/>
                        </w:rPr>
                      </w:pPr>
                      <w:r w:rsidRPr="00AD0C97">
                        <w:rPr>
                          <w:b/>
                          <w:color w:val="FFFFFF"/>
                          <w:sz w:val="48"/>
                          <w:szCs w:val="48"/>
                        </w:rPr>
                        <w:t xml:space="preserve">           Contents Page</w:t>
                      </w:r>
                    </w:p>
                    <w:p w14:paraId="10B3F3F8" w14:textId="77777777" w:rsidR="00553E6A" w:rsidRDefault="00553E6A" w:rsidP="00553E6A"/>
                    <w:p w14:paraId="62A3216C" w14:textId="77777777" w:rsidR="00553E6A" w:rsidRPr="00AD0C97" w:rsidRDefault="00553E6A" w:rsidP="00553E6A">
                      <w:pPr>
                        <w:shd w:val="clear" w:color="auto" w:fill="2FAC66"/>
                        <w:ind w:right="-108"/>
                        <w:jc w:val="right"/>
                        <w:rPr>
                          <w:b/>
                          <w:color w:val="FFFFFF"/>
                          <w:sz w:val="48"/>
                          <w:szCs w:val="48"/>
                        </w:rPr>
                      </w:pPr>
                      <w:r w:rsidRPr="00AD0C97">
                        <w:rPr>
                          <w:b/>
                          <w:color w:val="FFFFFF"/>
                          <w:sz w:val="48"/>
                          <w:szCs w:val="48"/>
                        </w:rPr>
                        <w:t xml:space="preserve">           Contents Page</w:t>
                      </w:r>
                    </w:p>
                  </w:txbxContent>
                </v:textbox>
                <w10:wrap anchorx="margin" anchory="page"/>
              </v:shape>
            </w:pict>
          </mc:Fallback>
        </mc:AlternateContent>
      </w:r>
      <w:r w:rsidR="004C4D32">
        <w:rPr>
          <w:noProof/>
        </w:rPr>
        <w:drawing>
          <wp:inline distT="0" distB="0" distL="0" distR="0" wp14:anchorId="06EC96A4" wp14:editId="3D5BD59D">
            <wp:extent cx="1927447" cy="612000"/>
            <wp:effectExtent l="0" t="0" r="0" b="0"/>
            <wp:docPr id="3" name="Picture 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2%B7E%C2%B7L%20logo%20-%20regular.png"/>
                    <pic:cNvPicPr/>
                  </pic:nvPicPr>
                  <pic:blipFill>
                    <a:blip r:embed="rId17">
                      <a:extLst>
                        <a:ext uri="{28A0092B-C50C-407E-A947-70E740481C1C}">
                          <a14:useLocalDpi xmlns:a14="http://schemas.microsoft.com/office/drawing/2010/main" val="0"/>
                        </a:ext>
                      </a:extLst>
                    </a:blip>
                    <a:stretch>
                      <a:fillRect/>
                    </a:stretch>
                  </pic:blipFill>
                  <pic:spPr>
                    <a:xfrm>
                      <a:off x="0" y="0"/>
                      <a:ext cx="1927447" cy="612000"/>
                    </a:xfrm>
                    <a:prstGeom prst="rect">
                      <a:avLst/>
                    </a:prstGeom>
                  </pic:spPr>
                </pic:pic>
              </a:graphicData>
            </a:graphic>
          </wp:inline>
        </w:drawing>
      </w:r>
    </w:p>
    <w:sdt>
      <w:sdtPr>
        <w:rPr>
          <w:rFonts w:asciiTheme="minorHAnsi" w:eastAsiaTheme="minorHAnsi" w:hAnsiTheme="minorHAnsi" w:cstheme="minorBidi"/>
          <w:color w:val="auto"/>
          <w:sz w:val="22"/>
          <w:szCs w:val="22"/>
          <w:lang w:val="en-GB"/>
        </w:rPr>
        <w:id w:val="-833683736"/>
        <w:docPartObj>
          <w:docPartGallery w:val="Table of Contents"/>
          <w:docPartUnique/>
        </w:docPartObj>
      </w:sdtPr>
      <w:sdtEndPr>
        <w:rPr>
          <w:b/>
          <w:bCs/>
          <w:noProof/>
        </w:rPr>
      </w:sdtEndPr>
      <w:sdtContent>
        <w:p w14:paraId="72ACA179" w14:textId="77777777" w:rsidR="00851977" w:rsidRPr="00851977" w:rsidRDefault="00851977">
          <w:pPr>
            <w:pStyle w:val="TOCHeading"/>
            <w:rPr>
              <w:color w:val="404040" w:themeColor="text1" w:themeTint="BF"/>
            </w:rPr>
          </w:pPr>
        </w:p>
        <w:p w14:paraId="1EE94E8C" w14:textId="3C8A42D7" w:rsidR="001A5813" w:rsidRDefault="00851977">
          <w:pPr>
            <w:pStyle w:val="TOC1"/>
            <w:rPr>
              <w:rFonts w:eastAsiaTheme="minorEastAsia"/>
              <w:noProof/>
              <w:lang w:eastAsia="en-GB"/>
            </w:rPr>
          </w:pPr>
          <w:r w:rsidRPr="00851977">
            <w:rPr>
              <w:color w:val="404040" w:themeColor="text1" w:themeTint="BF"/>
            </w:rPr>
            <w:fldChar w:fldCharType="begin"/>
          </w:r>
          <w:r w:rsidRPr="00851977">
            <w:rPr>
              <w:color w:val="404040" w:themeColor="text1" w:themeTint="BF"/>
            </w:rPr>
            <w:instrText xml:space="preserve"> TOC \o "1-3" \h \z \u </w:instrText>
          </w:r>
          <w:r w:rsidRPr="00851977">
            <w:rPr>
              <w:color w:val="404040" w:themeColor="text1" w:themeTint="BF"/>
            </w:rPr>
            <w:fldChar w:fldCharType="separate"/>
          </w:r>
          <w:hyperlink w:anchor="_Toc105684238" w:history="1">
            <w:r w:rsidR="001A5813" w:rsidRPr="00B83FE6">
              <w:rPr>
                <w:rStyle w:val="Hyperlink"/>
                <w:noProof/>
              </w:rPr>
              <w:t>Project details</w:t>
            </w:r>
            <w:r w:rsidR="001A5813">
              <w:rPr>
                <w:noProof/>
                <w:webHidden/>
              </w:rPr>
              <w:tab/>
            </w:r>
            <w:r w:rsidR="001A5813">
              <w:rPr>
                <w:noProof/>
                <w:webHidden/>
              </w:rPr>
              <w:fldChar w:fldCharType="begin"/>
            </w:r>
            <w:r w:rsidR="001A5813">
              <w:rPr>
                <w:noProof/>
                <w:webHidden/>
              </w:rPr>
              <w:instrText xml:space="preserve"> PAGEREF _Toc105684238 \h </w:instrText>
            </w:r>
            <w:r w:rsidR="001A5813">
              <w:rPr>
                <w:noProof/>
                <w:webHidden/>
              </w:rPr>
            </w:r>
            <w:r w:rsidR="001A5813">
              <w:rPr>
                <w:noProof/>
                <w:webHidden/>
              </w:rPr>
              <w:fldChar w:fldCharType="separate"/>
            </w:r>
            <w:r w:rsidR="001A5813">
              <w:rPr>
                <w:noProof/>
                <w:webHidden/>
              </w:rPr>
              <w:t>2</w:t>
            </w:r>
            <w:r w:rsidR="001A5813">
              <w:rPr>
                <w:noProof/>
                <w:webHidden/>
              </w:rPr>
              <w:fldChar w:fldCharType="end"/>
            </w:r>
          </w:hyperlink>
        </w:p>
        <w:p w14:paraId="7777041C" w14:textId="091C152B" w:rsidR="001A5813" w:rsidRDefault="001A5813">
          <w:pPr>
            <w:pStyle w:val="TOC1"/>
            <w:rPr>
              <w:rFonts w:eastAsiaTheme="minorEastAsia"/>
              <w:noProof/>
              <w:lang w:eastAsia="en-GB"/>
            </w:rPr>
          </w:pPr>
          <w:hyperlink w:anchor="_Toc105684239" w:history="1">
            <w:r w:rsidRPr="00B83FE6">
              <w:rPr>
                <w:rStyle w:val="Hyperlink"/>
                <w:noProof/>
              </w:rPr>
              <w:t>Introduction and background</w:t>
            </w:r>
            <w:r>
              <w:rPr>
                <w:noProof/>
                <w:webHidden/>
              </w:rPr>
              <w:tab/>
            </w:r>
            <w:r>
              <w:rPr>
                <w:noProof/>
                <w:webHidden/>
              </w:rPr>
              <w:fldChar w:fldCharType="begin"/>
            </w:r>
            <w:r>
              <w:rPr>
                <w:noProof/>
                <w:webHidden/>
              </w:rPr>
              <w:instrText xml:space="preserve"> PAGEREF _Toc105684239 \h </w:instrText>
            </w:r>
            <w:r>
              <w:rPr>
                <w:noProof/>
                <w:webHidden/>
              </w:rPr>
            </w:r>
            <w:r>
              <w:rPr>
                <w:noProof/>
                <w:webHidden/>
              </w:rPr>
              <w:fldChar w:fldCharType="separate"/>
            </w:r>
            <w:r>
              <w:rPr>
                <w:noProof/>
                <w:webHidden/>
              </w:rPr>
              <w:t>3</w:t>
            </w:r>
            <w:r>
              <w:rPr>
                <w:noProof/>
                <w:webHidden/>
              </w:rPr>
              <w:fldChar w:fldCharType="end"/>
            </w:r>
          </w:hyperlink>
        </w:p>
        <w:p w14:paraId="2BE597B1" w14:textId="0CC5B666" w:rsidR="001A5813" w:rsidRDefault="001A5813">
          <w:pPr>
            <w:pStyle w:val="TOC1"/>
            <w:rPr>
              <w:rFonts w:eastAsiaTheme="minorEastAsia"/>
              <w:noProof/>
              <w:lang w:eastAsia="en-GB"/>
            </w:rPr>
          </w:pPr>
          <w:hyperlink w:anchor="_Toc105684240" w:history="1">
            <w:r w:rsidRPr="00B83FE6">
              <w:rPr>
                <w:rStyle w:val="Hyperlink"/>
                <w:noProof/>
              </w:rPr>
              <w:t>Methodology summary</w:t>
            </w:r>
            <w:r>
              <w:rPr>
                <w:noProof/>
                <w:webHidden/>
              </w:rPr>
              <w:tab/>
            </w:r>
            <w:r>
              <w:rPr>
                <w:noProof/>
                <w:webHidden/>
              </w:rPr>
              <w:fldChar w:fldCharType="begin"/>
            </w:r>
            <w:r>
              <w:rPr>
                <w:noProof/>
                <w:webHidden/>
              </w:rPr>
              <w:instrText xml:space="preserve"> PAGEREF _Toc105684240 \h </w:instrText>
            </w:r>
            <w:r>
              <w:rPr>
                <w:noProof/>
                <w:webHidden/>
              </w:rPr>
            </w:r>
            <w:r>
              <w:rPr>
                <w:noProof/>
                <w:webHidden/>
              </w:rPr>
              <w:fldChar w:fldCharType="separate"/>
            </w:r>
            <w:r>
              <w:rPr>
                <w:noProof/>
                <w:webHidden/>
              </w:rPr>
              <w:t>4</w:t>
            </w:r>
            <w:r>
              <w:rPr>
                <w:noProof/>
                <w:webHidden/>
              </w:rPr>
              <w:fldChar w:fldCharType="end"/>
            </w:r>
          </w:hyperlink>
        </w:p>
        <w:p w14:paraId="21F91BF9" w14:textId="638E9010" w:rsidR="001A5813" w:rsidRDefault="001A5813">
          <w:pPr>
            <w:pStyle w:val="TOC1"/>
            <w:rPr>
              <w:rFonts w:eastAsiaTheme="minorEastAsia"/>
              <w:noProof/>
              <w:lang w:eastAsia="en-GB"/>
            </w:rPr>
          </w:pPr>
          <w:hyperlink w:anchor="_Toc105684241" w:history="1">
            <w:r w:rsidRPr="00B83FE6">
              <w:rPr>
                <w:rStyle w:val="Hyperlink"/>
                <w:noProof/>
              </w:rPr>
              <w:t>Sampling</w:t>
            </w:r>
            <w:r>
              <w:rPr>
                <w:noProof/>
                <w:webHidden/>
              </w:rPr>
              <w:tab/>
            </w:r>
            <w:r>
              <w:rPr>
                <w:noProof/>
                <w:webHidden/>
              </w:rPr>
              <w:fldChar w:fldCharType="begin"/>
            </w:r>
            <w:r>
              <w:rPr>
                <w:noProof/>
                <w:webHidden/>
              </w:rPr>
              <w:instrText xml:space="preserve"> PAGEREF _Toc105684241 \h </w:instrText>
            </w:r>
            <w:r>
              <w:rPr>
                <w:noProof/>
                <w:webHidden/>
              </w:rPr>
            </w:r>
            <w:r>
              <w:rPr>
                <w:noProof/>
                <w:webHidden/>
              </w:rPr>
              <w:fldChar w:fldCharType="separate"/>
            </w:r>
            <w:r>
              <w:rPr>
                <w:noProof/>
                <w:webHidden/>
              </w:rPr>
              <w:t>6</w:t>
            </w:r>
            <w:r>
              <w:rPr>
                <w:noProof/>
                <w:webHidden/>
              </w:rPr>
              <w:fldChar w:fldCharType="end"/>
            </w:r>
          </w:hyperlink>
        </w:p>
        <w:p w14:paraId="6CB2DB8C" w14:textId="2703C372" w:rsidR="001A5813" w:rsidRDefault="001A5813">
          <w:pPr>
            <w:pStyle w:val="TOC1"/>
            <w:rPr>
              <w:rFonts w:eastAsiaTheme="minorEastAsia"/>
              <w:noProof/>
              <w:lang w:eastAsia="en-GB"/>
            </w:rPr>
          </w:pPr>
          <w:hyperlink w:anchor="_Toc105684242" w:history="1">
            <w:r w:rsidRPr="00B83FE6">
              <w:rPr>
                <w:rStyle w:val="Hyperlink"/>
                <w:noProof/>
              </w:rPr>
              <w:t>Data collection</w:t>
            </w:r>
            <w:r>
              <w:rPr>
                <w:noProof/>
                <w:webHidden/>
              </w:rPr>
              <w:tab/>
            </w:r>
            <w:r>
              <w:rPr>
                <w:noProof/>
                <w:webHidden/>
              </w:rPr>
              <w:fldChar w:fldCharType="begin"/>
            </w:r>
            <w:r>
              <w:rPr>
                <w:noProof/>
                <w:webHidden/>
              </w:rPr>
              <w:instrText xml:space="preserve"> PAGEREF _Toc105684242 \h </w:instrText>
            </w:r>
            <w:r>
              <w:rPr>
                <w:noProof/>
                <w:webHidden/>
              </w:rPr>
            </w:r>
            <w:r>
              <w:rPr>
                <w:noProof/>
                <w:webHidden/>
              </w:rPr>
              <w:fldChar w:fldCharType="separate"/>
            </w:r>
            <w:r>
              <w:rPr>
                <w:noProof/>
                <w:webHidden/>
              </w:rPr>
              <w:t>7</w:t>
            </w:r>
            <w:r>
              <w:rPr>
                <w:noProof/>
                <w:webHidden/>
              </w:rPr>
              <w:fldChar w:fldCharType="end"/>
            </w:r>
          </w:hyperlink>
        </w:p>
        <w:p w14:paraId="249D7DA0" w14:textId="5025A604" w:rsidR="001A5813" w:rsidRDefault="001A5813">
          <w:pPr>
            <w:pStyle w:val="TOC1"/>
            <w:rPr>
              <w:rFonts w:eastAsiaTheme="minorEastAsia"/>
              <w:noProof/>
              <w:lang w:eastAsia="en-GB"/>
            </w:rPr>
          </w:pPr>
          <w:hyperlink w:anchor="_Toc105684243" w:history="1">
            <w:r w:rsidRPr="00B83FE6">
              <w:rPr>
                <w:rStyle w:val="Hyperlink"/>
                <w:noProof/>
              </w:rPr>
              <w:t>Data processing</w:t>
            </w:r>
            <w:r>
              <w:rPr>
                <w:noProof/>
                <w:webHidden/>
              </w:rPr>
              <w:tab/>
            </w:r>
            <w:r>
              <w:rPr>
                <w:noProof/>
                <w:webHidden/>
              </w:rPr>
              <w:fldChar w:fldCharType="begin"/>
            </w:r>
            <w:r>
              <w:rPr>
                <w:noProof/>
                <w:webHidden/>
              </w:rPr>
              <w:instrText xml:space="preserve"> PAGEREF _Toc105684243 \h </w:instrText>
            </w:r>
            <w:r>
              <w:rPr>
                <w:noProof/>
                <w:webHidden/>
              </w:rPr>
            </w:r>
            <w:r>
              <w:rPr>
                <w:noProof/>
                <w:webHidden/>
              </w:rPr>
              <w:fldChar w:fldCharType="separate"/>
            </w:r>
            <w:r>
              <w:rPr>
                <w:noProof/>
                <w:webHidden/>
              </w:rPr>
              <w:t>8</w:t>
            </w:r>
            <w:r>
              <w:rPr>
                <w:noProof/>
                <w:webHidden/>
              </w:rPr>
              <w:fldChar w:fldCharType="end"/>
            </w:r>
          </w:hyperlink>
        </w:p>
        <w:p w14:paraId="52760E36" w14:textId="48E92F07" w:rsidR="00851977" w:rsidRDefault="00851977">
          <w:r w:rsidRPr="00851977">
            <w:rPr>
              <w:b/>
              <w:bCs/>
              <w:noProof/>
              <w:color w:val="404040" w:themeColor="text1" w:themeTint="BF"/>
            </w:rPr>
            <w:fldChar w:fldCharType="end"/>
          </w:r>
        </w:p>
      </w:sdtContent>
    </w:sdt>
    <w:p w14:paraId="160C0A3B" w14:textId="77777777" w:rsidR="008C6C78" w:rsidRDefault="008C6C78" w:rsidP="000D649E">
      <w:pPr>
        <w:pStyle w:val="MELmainbodytext"/>
      </w:pPr>
    </w:p>
    <w:p w14:paraId="66F14063" w14:textId="1EA5AB8D" w:rsidR="00B228A2" w:rsidRPr="00B75C16" w:rsidRDefault="00EB6860" w:rsidP="0030073F">
      <w:pPr>
        <w:pStyle w:val="MELmainsectionheader"/>
      </w:pPr>
      <w:bookmarkStart w:id="0" w:name="_Toc105684238"/>
      <w:r w:rsidRPr="004A3EE0">
        <w:lastRenderedPageBreak/>
        <w:t>Project details</w:t>
      </w:r>
      <w:bookmarkEnd w:id="0"/>
      <w:r w:rsidRPr="004A3EE0">
        <w:t xml:space="preserve"> </w:t>
      </w:r>
    </w:p>
    <w:p w14:paraId="504016B1" w14:textId="77777777" w:rsidR="00EB6860" w:rsidRDefault="00EB6860"/>
    <w:tbl>
      <w:tblPr>
        <w:tblStyle w:val="TableGrid"/>
        <w:tblW w:w="9067" w:type="dxa"/>
        <w:tblLook w:val="04A0" w:firstRow="1" w:lastRow="0" w:firstColumn="1" w:lastColumn="0" w:noHBand="0" w:noVBand="1"/>
      </w:tblPr>
      <w:tblGrid>
        <w:gridCol w:w="2547"/>
        <w:gridCol w:w="6520"/>
      </w:tblGrid>
      <w:tr w:rsidR="00DB0080" w14:paraId="594673DC" w14:textId="77777777" w:rsidTr="00C6137E">
        <w:tc>
          <w:tcPr>
            <w:tcW w:w="2547" w:type="dxa"/>
          </w:tcPr>
          <w:p w14:paraId="45B36063" w14:textId="77777777" w:rsidR="00DB0080" w:rsidRPr="004F7A83" w:rsidRDefault="00DB0080" w:rsidP="00BF7E92">
            <w:pPr>
              <w:spacing w:before="240" w:line="360" w:lineRule="auto"/>
              <w:rPr>
                <w:b/>
                <w:bCs/>
                <w:color w:val="404040" w:themeColor="text1" w:themeTint="BF"/>
              </w:rPr>
            </w:pPr>
            <w:r w:rsidRPr="004F7A83">
              <w:rPr>
                <w:b/>
                <w:bCs/>
                <w:color w:val="404040" w:themeColor="text1" w:themeTint="BF"/>
              </w:rPr>
              <w:t>Title</w:t>
            </w:r>
          </w:p>
        </w:tc>
        <w:tc>
          <w:tcPr>
            <w:tcW w:w="6520" w:type="dxa"/>
          </w:tcPr>
          <w:p w14:paraId="0D8598E0" w14:textId="4A237A39" w:rsidR="00DB0080" w:rsidRPr="004F7A83" w:rsidRDefault="00661F93" w:rsidP="004F7A83">
            <w:pPr>
              <w:spacing w:before="240" w:line="360" w:lineRule="auto"/>
              <w:rPr>
                <w:color w:val="404040" w:themeColor="text1" w:themeTint="BF"/>
              </w:rPr>
            </w:pPr>
            <w:r>
              <w:rPr>
                <w:color w:val="404040" w:themeColor="text1" w:themeTint="BF"/>
              </w:rPr>
              <w:t>Co-POWeR</w:t>
            </w:r>
            <w:r w:rsidR="00EA6F02">
              <w:rPr>
                <w:color w:val="404040" w:themeColor="text1" w:themeTint="BF"/>
              </w:rPr>
              <w:t xml:space="preserve"> Survey 202</w:t>
            </w:r>
            <w:r>
              <w:rPr>
                <w:color w:val="404040" w:themeColor="text1" w:themeTint="BF"/>
              </w:rPr>
              <w:t>2</w:t>
            </w:r>
          </w:p>
        </w:tc>
      </w:tr>
      <w:tr w:rsidR="00DB0080" w14:paraId="3A00639A" w14:textId="77777777" w:rsidTr="00C6137E">
        <w:tc>
          <w:tcPr>
            <w:tcW w:w="2547" w:type="dxa"/>
          </w:tcPr>
          <w:p w14:paraId="7ED79862" w14:textId="77777777" w:rsidR="00DB0080" w:rsidRPr="004F7A83" w:rsidRDefault="00DB0080" w:rsidP="00BF7E92">
            <w:pPr>
              <w:spacing w:before="240" w:line="360" w:lineRule="auto"/>
              <w:rPr>
                <w:b/>
                <w:bCs/>
                <w:color w:val="404040" w:themeColor="text1" w:themeTint="BF"/>
              </w:rPr>
            </w:pPr>
            <w:r w:rsidRPr="004F7A83">
              <w:rPr>
                <w:b/>
                <w:bCs/>
                <w:color w:val="404040" w:themeColor="text1" w:themeTint="BF"/>
              </w:rPr>
              <w:t>Client</w:t>
            </w:r>
          </w:p>
        </w:tc>
        <w:tc>
          <w:tcPr>
            <w:tcW w:w="6520" w:type="dxa"/>
          </w:tcPr>
          <w:p w14:paraId="2FFDE329" w14:textId="4CED1242" w:rsidR="00DB0080" w:rsidRPr="004F7A83" w:rsidRDefault="00735174" w:rsidP="004F7A83">
            <w:pPr>
              <w:spacing w:before="240" w:line="360" w:lineRule="auto"/>
              <w:rPr>
                <w:color w:val="404040" w:themeColor="text1" w:themeTint="BF"/>
              </w:rPr>
            </w:pPr>
            <w:r>
              <w:rPr>
                <w:color w:val="404040" w:themeColor="text1" w:themeTint="BF"/>
              </w:rPr>
              <w:t>Co</w:t>
            </w:r>
            <w:r w:rsidR="005A00AA">
              <w:rPr>
                <w:color w:val="404040" w:themeColor="text1" w:themeTint="BF"/>
              </w:rPr>
              <w:t>-</w:t>
            </w:r>
            <w:r>
              <w:rPr>
                <w:color w:val="404040" w:themeColor="text1" w:themeTint="BF"/>
              </w:rPr>
              <w:t>POWeR</w:t>
            </w:r>
          </w:p>
        </w:tc>
      </w:tr>
      <w:tr w:rsidR="00DB0080" w14:paraId="0FFA9735" w14:textId="77777777" w:rsidTr="00C6137E">
        <w:tc>
          <w:tcPr>
            <w:tcW w:w="2547" w:type="dxa"/>
          </w:tcPr>
          <w:p w14:paraId="3BF9DE44" w14:textId="77777777" w:rsidR="00DB0080" w:rsidRPr="004F7A83" w:rsidRDefault="00DB0080" w:rsidP="00BF7E92">
            <w:pPr>
              <w:spacing w:before="240" w:line="360" w:lineRule="auto"/>
              <w:rPr>
                <w:b/>
                <w:bCs/>
                <w:color w:val="404040" w:themeColor="text1" w:themeTint="BF"/>
              </w:rPr>
            </w:pPr>
            <w:r w:rsidRPr="004F7A83">
              <w:rPr>
                <w:b/>
                <w:bCs/>
                <w:color w:val="404040" w:themeColor="text1" w:themeTint="BF"/>
              </w:rPr>
              <w:t>Project number</w:t>
            </w:r>
          </w:p>
        </w:tc>
        <w:tc>
          <w:tcPr>
            <w:tcW w:w="6520" w:type="dxa"/>
          </w:tcPr>
          <w:p w14:paraId="7BD0AFF0" w14:textId="2F5F8167" w:rsidR="00DB0080" w:rsidRPr="004F7A83" w:rsidRDefault="00EA6F02" w:rsidP="004F7A83">
            <w:pPr>
              <w:spacing w:before="240" w:line="360" w:lineRule="auto"/>
              <w:rPr>
                <w:color w:val="404040" w:themeColor="text1" w:themeTint="BF"/>
              </w:rPr>
            </w:pPr>
            <w:r>
              <w:rPr>
                <w:color w:val="404040" w:themeColor="text1" w:themeTint="BF"/>
              </w:rPr>
              <w:t>211</w:t>
            </w:r>
            <w:r w:rsidR="00735174">
              <w:rPr>
                <w:color w:val="404040" w:themeColor="text1" w:themeTint="BF"/>
              </w:rPr>
              <w:t>99</w:t>
            </w:r>
          </w:p>
        </w:tc>
      </w:tr>
      <w:tr w:rsidR="00DB0080" w14:paraId="2958AC3D" w14:textId="77777777" w:rsidTr="00C6137E">
        <w:tc>
          <w:tcPr>
            <w:tcW w:w="2547" w:type="dxa"/>
          </w:tcPr>
          <w:p w14:paraId="4C1602D8" w14:textId="77777777" w:rsidR="00DB0080" w:rsidRPr="004F7A83" w:rsidRDefault="00DB0080" w:rsidP="00BF7E92">
            <w:pPr>
              <w:spacing w:before="240" w:line="360" w:lineRule="auto"/>
              <w:rPr>
                <w:b/>
                <w:bCs/>
                <w:color w:val="404040" w:themeColor="text1" w:themeTint="BF"/>
              </w:rPr>
            </w:pPr>
            <w:r w:rsidRPr="004F7A83">
              <w:rPr>
                <w:b/>
                <w:bCs/>
                <w:color w:val="404040" w:themeColor="text1" w:themeTint="BF"/>
              </w:rPr>
              <w:t>Author</w:t>
            </w:r>
          </w:p>
        </w:tc>
        <w:tc>
          <w:tcPr>
            <w:tcW w:w="6520" w:type="dxa"/>
          </w:tcPr>
          <w:p w14:paraId="0377E353" w14:textId="21D6E061" w:rsidR="00DB0080" w:rsidRPr="004F7A83" w:rsidRDefault="00735174" w:rsidP="004F7A83">
            <w:pPr>
              <w:spacing w:before="240" w:line="360" w:lineRule="auto"/>
              <w:rPr>
                <w:color w:val="404040" w:themeColor="text1" w:themeTint="BF"/>
              </w:rPr>
            </w:pPr>
            <w:r>
              <w:rPr>
                <w:color w:val="404040" w:themeColor="text1" w:themeTint="BF"/>
              </w:rPr>
              <w:t>Kirsty Marshall</w:t>
            </w:r>
            <w:r w:rsidR="00211AA6">
              <w:rPr>
                <w:color w:val="404040" w:themeColor="text1" w:themeTint="BF"/>
              </w:rPr>
              <w:t xml:space="preserve">, </w:t>
            </w:r>
            <w:r>
              <w:rPr>
                <w:color w:val="404040" w:themeColor="text1" w:themeTint="BF"/>
              </w:rPr>
              <w:t>Associate</w:t>
            </w:r>
            <w:r w:rsidR="00EA6F02">
              <w:rPr>
                <w:color w:val="404040" w:themeColor="text1" w:themeTint="BF"/>
              </w:rPr>
              <w:t xml:space="preserve"> </w:t>
            </w:r>
            <w:r w:rsidR="008A16D2">
              <w:rPr>
                <w:color w:val="404040" w:themeColor="text1" w:themeTint="BF"/>
              </w:rPr>
              <w:t>Director</w:t>
            </w:r>
          </w:p>
        </w:tc>
      </w:tr>
    </w:tbl>
    <w:p w14:paraId="5A2706ED" w14:textId="77777777" w:rsidR="00EB6860" w:rsidRDefault="00EB6860"/>
    <w:p w14:paraId="3F14C028" w14:textId="77777777" w:rsidR="00403CDA" w:rsidRDefault="00403CDA" w:rsidP="00403CDA">
      <w:pPr>
        <w:pStyle w:val="MELmainbodytext"/>
      </w:pPr>
      <w:r>
        <w:rPr>
          <w:noProof/>
        </w:rPr>
        <w:drawing>
          <wp:anchor distT="0" distB="0" distL="114300" distR="114300" simplePos="0" relativeHeight="251658246" behindDoc="0" locked="0" layoutInCell="1" allowOverlap="1" wp14:anchorId="071EBF2E" wp14:editId="419904B4">
            <wp:simplePos x="0" y="0"/>
            <wp:positionH relativeFrom="margin">
              <wp:posOffset>4775200</wp:posOffset>
            </wp:positionH>
            <wp:positionV relativeFrom="margin">
              <wp:posOffset>8139430</wp:posOffset>
            </wp:positionV>
            <wp:extent cx="1332865" cy="70866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286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5" behindDoc="0" locked="0" layoutInCell="1" allowOverlap="1" wp14:anchorId="265641B0" wp14:editId="5622BDAD">
                <wp:simplePos x="0" y="0"/>
                <wp:positionH relativeFrom="margin">
                  <wp:posOffset>0</wp:posOffset>
                </wp:positionH>
                <wp:positionV relativeFrom="page">
                  <wp:posOffset>8235950</wp:posOffset>
                </wp:positionV>
                <wp:extent cx="5721350" cy="15284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528445"/>
                        </a:xfrm>
                        <a:prstGeom prst="rect">
                          <a:avLst/>
                        </a:prstGeom>
                        <a:noFill/>
                        <a:ln w="9525">
                          <a:noFill/>
                          <a:miter lim="800000"/>
                          <a:headEnd/>
                          <a:tailEnd/>
                        </a:ln>
                      </wps:spPr>
                      <wps:txbx>
                        <w:txbxContent>
                          <w:p w14:paraId="454CAE19" w14:textId="77777777" w:rsidR="00403CDA" w:rsidRPr="00FA39F3" w:rsidRDefault="00403CDA" w:rsidP="00403CDA">
                            <w:pPr>
                              <w:rPr>
                                <w:b/>
                                <w:bCs/>
                                <w:color w:val="404040" w:themeColor="text1" w:themeTint="BF"/>
                              </w:rPr>
                            </w:pPr>
                            <w:r w:rsidRPr="00FA39F3">
                              <w:rPr>
                                <w:b/>
                                <w:bCs/>
                                <w:color w:val="404040" w:themeColor="text1" w:themeTint="BF"/>
                              </w:rPr>
                              <w:t>M·E·L Research Ltd</w:t>
                            </w:r>
                          </w:p>
                          <w:p w14:paraId="29BFD9F0" w14:textId="77777777" w:rsidR="00403CDA" w:rsidRPr="00FA39F3" w:rsidRDefault="00403CDA" w:rsidP="00403CDA">
                            <w:pPr>
                              <w:rPr>
                                <w:color w:val="404040" w:themeColor="text1" w:themeTint="BF"/>
                              </w:rPr>
                            </w:pPr>
                            <w:r w:rsidRPr="00FA39F3">
                              <w:rPr>
                                <w:color w:val="404040" w:themeColor="text1" w:themeTint="BF"/>
                              </w:rPr>
                              <w:t>Somerset House, 37 Temple Street, Birmingham, B2 5DP</w:t>
                            </w:r>
                          </w:p>
                          <w:p w14:paraId="40189265" w14:textId="77777777" w:rsidR="00403CDA" w:rsidRPr="00FA39F3" w:rsidRDefault="00403CDA" w:rsidP="00403CDA">
                            <w:pPr>
                              <w:rPr>
                                <w:color w:val="404040" w:themeColor="text1" w:themeTint="BF"/>
                              </w:rPr>
                            </w:pPr>
                            <w:r w:rsidRPr="00FA39F3">
                              <w:rPr>
                                <w:color w:val="404040" w:themeColor="text1" w:themeTint="BF"/>
                              </w:rPr>
                              <w:t xml:space="preserve">Email: info@melresearch.co.uk </w:t>
                            </w:r>
                          </w:p>
                          <w:p w14:paraId="09B50E1A" w14:textId="77777777" w:rsidR="00403CDA" w:rsidRPr="00FA39F3" w:rsidRDefault="00403CDA" w:rsidP="00403CDA">
                            <w:pPr>
                              <w:rPr>
                                <w:color w:val="404040" w:themeColor="text1" w:themeTint="BF"/>
                              </w:rPr>
                            </w:pPr>
                            <w:r w:rsidRPr="00FA39F3">
                              <w:rPr>
                                <w:color w:val="404040" w:themeColor="text1" w:themeTint="BF"/>
                              </w:rPr>
                              <w:t xml:space="preserve">Web:  </w:t>
                            </w:r>
                            <w:r>
                              <w:rPr>
                                <w:color w:val="404040" w:themeColor="text1" w:themeTint="BF"/>
                              </w:rPr>
                              <w:t xml:space="preserve"> </w:t>
                            </w:r>
                            <w:r w:rsidRPr="00FA39F3">
                              <w:rPr>
                                <w:color w:val="404040" w:themeColor="text1" w:themeTint="BF"/>
                              </w:rPr>
                              <w:t>www.melresearch.co.uk</w:t>
                            </w:r>
                          </w:p>
                          <w:p w14:paraId="01EAB405" w14:textId="77777777" w:rsidR="00403CDA" w:rsidRPr="00FA39F3" w:rsidRDefault="00403CDA" w:rsidP="00403CDA">
                            <w:pPr>
                              <w:rPr>
                                <w:color w:val="404040" w:themeColor="text1" w:themeTint="BF"/>
                              </w:rPr>
                            </w:pPr>
                            <w:r w:rsidRPr="00FA39F3">
                              <w:rPr>
                                <w:color w:val="404040" w:themeColor="text1" w:themeTint="BF"/>
                              </w:rPr>
                              <w:t>Tel: 0121 604 4664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5641B0" id="_x0000_s1029" type="#_x0000_t202" style="position:absolute;left:0;text-align:left;margin-left:0;margin-top:648.5pt;width:450.5pt;height:120.35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" filled="f" stroked="f">
                <v:textbox style="mso-fit-shape-to-text:t">
                  <w:txbxContent>
                    <w:p w14:paraId="454CAE19" w14:textId="77777777" w:rsidR="00403CDA" w:rsidRPr="00FA39F3" w:rsidRDefault="00403CDA" w:rsidP="00403CDA">
                      <w:pPr>
                        <w:rPr>
                          <w:b/>
                          <w:bCs/>
                          <w:color w:val="404040" w:themeColor="text1" w:themeTint="BF"/>
                        </w:rPr>
                      </w:pPr>
                      <w:r w:rsidRPr="00FA39F3">
                        <w:rPr>
                          <w:b/>
                          <w:bCs/>
                          <w:color w:val="404040" w:themeColor="text1" w:themeTint="BF"/>
                        </w:rPr>
                        <w:t>M·E·L Research Ltd</w:t>
                      </w:r>
                    </w:p>
                    <w:p w14:paraId="29BFD9F0" w14:textId="77777777" w:rsidR="00403CDA" w:rsidRPr="00FA39F3" w:rsidRDefault="00403CDA" w:rsidP="00403CDA">
                      <w:pPr>
                        <w:rPr>
                          <w:color w:val="404040" w:themeColor="text1" w:themeTint="BF"/>
                        </w:rPr>
                      </w:pPr>
                      <w:r w:rsidRPr="00FA39F3">
                        <w:rPr>
                          <w:color w:val="404040" w:themeColor="text1" w:themeTint="BF"/>
                        </w:rPr>
                        <w:t>Somerset House, 37 Temple Street, Birmingham, B2 5DP</w:t>
                      </w:r>
                    </w:p>
                    <w:p w14:paraId="40189265" w14:textId="77777777" w:rsidR="00403CDA" w:rsidRPr="00FA39F3" w:rsidRDefault="00403CDA" w:rsidP="00403CDA">
                      <w:pPr>
                        <w:rPr>
                          <w:color w:val="404040" w:themeColor="text1" w:themeTint="BF"/>
                        </w:rPr>
                      </w:pPr>
                      <w:r w:rsidRPr="00FA39F3">
                        <w:rPr>
                          <w:color w:val="404040" w:themeColor="text1" w:themeTint="BF"/>
                        </w:rPr>
                        <w:t xml:space="preserve">Email: info@melresearch.co.uk </w:t>
                      </w:r>
                    </w:p>
                    <w:p w14:paraId="09B50E1A" w14:textId="77777777" w:rsidR="00403CDA" w:rsidRPr="00FA39F3" w:rsidRDefault="00403CDA" w:rsidP="00403CDA">
                      <w:pPr>
                        <w:rPr>
                          <w:color w:val="404040" w:themeColor="text1" w:themeTint="BF"/>
                        </w:rPr>
                      </w:pPr>
                      <w:r w:rsidRPr="00FA39F3">
                        <w:rPr>
                          <w:color w:val="404040" w:themeColor="text1" w:themeTint="BF"/>
                        </w:rPr>
                        <w:t xml:space="preserve">Web:  </w:t>
                      </w:r>
                      <w:r>
                        <w:rPr>
                          <w:color w:val="404040" w:themeColor="text1" w:themeTint="BF"/>
                        </w:rPr>
                        <w:t xml:space="preserve"> </w:t>
                      </w:r>
                      <w:r w:rsidRPr="00FA39F3">
                        <w:rPr>
                          <w:color w:val="404040" w:themeColor="text1" w:themeTint="BF"/>
                        </w:rPr>
                        <w:t>www.melresearch.co.uk</w:t>
                      </w:r>
                    </w:p>
                    <w:p w14:paraId="01EAB405" w14:textId="77777777" w:rsidR="00403CDA" w:rsidRPr="00FA39F3" w:rsidRDefault="00403CDA" w:rsidP="00403CDA">
                      <w:pPr>
                        <w:rPr>
                          <w:color w:val="404040" w:themeColor="text1" w:themeTint="BF"/>
                        </w:rPr>
                      </w:pPr>
                      <w:r w:rsidRPr="00FA39F3">
                        <w:rPr>
                          <w:color w:val="404040" w:themeColor="text1" w:themeTint="BF"/>
                        </w:rPr>
                        <w:t>Tel: 0121 604 4664</w:t>
                      </w:r>
                    </w:p>
                  </w:txbxContent>
                </v:textbox>
                <w10:wrap type="square" anchorx="margin" anchory="page"/>
              </v:shape>
            </w:pict>
          </mc:Fallback>
        </mc:AlternateContent>
      </w:r>
      <w:r>
        <w:t xml:space="preserve">This project has been delivered to ISO 9001:2015, 20252:2019 and 27001:2013 standards. </w:t>
      </w:r>
    </w:p>
    <w:p w14:paraId="1A1C98BF" w14:textId="77777777" w:rsidR="00403CDA" w:rsidRDefault="00403CDA" w:rsidP="00403CDA">
      <w:pPr>
        <w:pStyle w:val="MELmainbodytext"/>
      </w:pPr>
    </w:p>
    <w:p w14:paraId="561CA589" w14:textId="77777777" w:rsidR="00403CDA" w:rsidRDefault="00403CDA" w:rsidP="00403CDA">
      <w:pPr>
        <w:pStyle w:val="MELmainbodytext"/>
      </w:pPr>
    </w:p>
    <w:p w14:paraId="240763EB" w14:textId="77777777" w:rsidR="00403CDA" w:rsidRDefault="00403CDA" w:rsidP="00403CDA">
      <w:pPr>
        <w:pStyle w:val="MELmainbodytext"/>
      </w:pPr>
    </w:p>
    <w:p w14:paraId="4A90FE78" w14:textId="77777777" w:rsidR="00403CDA" w:rsidRDefault="00403CDA" w:rsidP="00403CDA">
      <w:pPr>
        <w:pStyle w:val="MELmainbodytext"/>
      </w:pPr>
    </w:p>
    <w:p w14:paraId="2F11CC07" w14:textId="77777777" w:rsidR="008A16D2" w:rsidRDefault="008A16D2" w:rsidP="00403CDA">
      <w:pPr>
        <w:pStyle w:val="MELmainbodytext"/>
      </w:pPr>
    </w:p>
    <w:p w14:paraId="377F221A" w14:textId="77777777" w:rsidR="00403CDA" w:rsidRPr="00D052CA" w:rsidRDefault="00403CDA" w:rsidP="00403CDA">
      <w:pPr>
        <w:pStyle w:val="MELmainbodytext"/>
      </w:pPr>
      <w:r>
        <w:rPr>
          <w:noProof/>
        </w:rPr>
        <mc:AlternateContent>
          <mc:Choice Requires="wpg">
            <w:drawing>
              <wp:anchor distT="0" distB="0" distL="114300" distR="114300" simplePos="0" relativeHeight="251658247" behindDoc="0" locked="0" layoutInCell="1" allowOverlap="1" wp14:anchorId="0DD36D4B" wp14:editId="031488C0">
                <wp:simplePos x="0" y="0"/>
                <wp:positionH relativeFrom="column">
                  <wp:posOffset>4692650</wp:posOffset>
                </wp:positionH>
                <wp:positionV relativeFrom="paragraph">
                  <wp:posOffset>53340</wp:posOffset>
                </wp:positionV>
                <wp:extent cx="1682750" cy="2243455"/>
                <wp:effectExtent l="0" t="0" r="0" b="4445"/>
                <wp:wrapTight wrapText="bothSides">
                  <wp:wrapPolygon edited="0">
                    <wp:start x="0" y="0"/>
                    <wp:lineTo x="0" y="7153"/>
                    <wp:lineTo x="245" y="21459"/>
                    <wp:lineTo x="21274" y="21459"/>
                    <wp:lineTo x="21274"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1682750" cy="2243455"/>
                          <a:chOff x="0" y="0"/>
                          <a:chExt cx="1682750" cy="2243455"/>
                        </a:xfrm>
                      </wpg:grpSpPr>
                      <pic:pic xmlns:pic="http://schemas.openxmlformats.org/drawingml/2006/picture">
                        <pic:nvPicPr>
                          <pic:cNvPr id="16" name="Picture 16" descr="Graphical user interface, text, application&#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31354" r="31753"/>
                          <a:stretch/>
                        </pic:blipFill>
                        <pic:spPr bwMode="auto">
                          <a:xfrm>
                            <a:off x="88900" y="781050"/>
                            <a:ext cx="1539240" cy="708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descr="Graphical user interface, text, application, chat or text message&#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7150" y="1485900"/>
                            <a:ext cx="1581150" cy="757555"/>
                          </a:xfrm>
                          <a:prstGeom prst="rect">
                            <a:avLst/>
                          </a:prstGeom>
                        </pic:spPr>
                      </pic:pic>
                      <pic:pic xmlns:pic="http://schemas.openxmlformats.org/drawingml/2006/picture">
                        <pic:nvPicPr>
                          <pic:cNvPr id="18" name="Picture 18" descr="Graphical user interface, text, application&#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l="30246" r="33083"/>
                          <a:stretch/>
                        </pic:blipFill>
                        <pic:spPr bwMode="auto">
                          <a:xfrm>
                            <a:off x="0" y="0"/>
                            <a:ext cx="1682750" cy="7518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F0987B5" id="Group 14" o:spid="_x0000_s1026" style="position:absolute;margin-left:369.5pt;margin-top:4.2pt;width:132.5pt;height:176.65pt;z-index:251658247" coordsize="16827,2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2lBdb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Bv2TSI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f0AAPj8/gD6&#10;/f8A+/7/APv+AAD+/wAA/f//AP//AAAAAAAAAgEAAAEAAAACAQEABQMBAAMBAAAGAwEACQQBAAYC&#10;AQAE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v3/APv+/wDu+P4A5fP8AOb0/ADu+f0A9fr+APb7&#10;/gD3/P8A+f3/APn9/wD9/v8A/gAAAP//AAAAAAAAAAD/AAIBAQADAQEABwMBAAUDAQAIBAEACwQB&#10;AAgEAQARBwIAFAkBABsLAwAVCQIABwIAAAUCAAADA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IABgYG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T9AODy+gDh8vwA4fH7AOf1/AD4/P8AAAAAAAAAAAAAAAAAAAAA&#10;AAAAAAAAAAAAAAAAAAAAAAAAAAAAAAAAAAAAAAAAAAAAAAABAP7/AAD+//8A+/7/AAD7AAAAAAAA&#10;AAAAAAAAAAAAAAAAAAAAAAAAAAADAQAAFQkCABsLAgAdDAMAHQwCABsMAgAFA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z+v4A4fL7ANvv+wDX7foA6vb8APv+AAD9/v8AAAAAAAAAAAAAAAAAAAAAAAAAAAAAAAAA&#10;AAAAAAAAAAAAAAAAAAAAAAAAAAAAAAAAAAAAAAAAAAAAAAAAAAAAAAAAAAAAAAAAAAAAAAAAAAAA&#10;AAAAAAAAAAAAAAAAAAAAAAAAAAAAAAAAAAAAAAAAAAAAAAABAAAABQIAAAoFAQAoEAMAJRAEABwL&#10;AgATCAI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IACQkJAAAAAAAAAAAAAA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4A&#10;5/X9ANHq+ADX7foA6/b9APn8/gAAAQEAAAAAAAAAAAAAAAAAAAAAAAAAAAAAAAAAAAAAAAAAAAAA&#10;AAAAAAAAAAAAAAAAAAAAAAAAAAAAAAAAAAAAAAAAAAAAAAAAAAAAAAAAAAAAAAAAAAAAAAAAAAAA&#10;AAAAAAAAAAAAAAAAAAAAAAAAAAAAAAAAAAAAAAAAAAAAAAAAAAAAAAAAAAAAAAAAAAAAAAAAAwEA&#10;ABEHAQAeDQMALxMEAB4NAgAMBQEAAg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IACQkJ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fv+AM/p+QDK&#10;6PgA3/D7APv+/wAAAAAAAAAAAAAAAAAAAAAAAAAAAAAAAAAAAAAAAAAAAAAAAAAAAAAAAAAAAAAA&#10;AAAAAAAAAAAAAAAAAAAAAAAAAAAAAAAAAAAAAAAAAAAAAAAAAAAAAAAAAAAAAAAAAAAAAAAAAAAA&#10;AAAAAAAAAAAAAAAAAAAAAAAAAAAAAAAAAAAAAAAAAAAAAAAAAAAAAAAAAAAAAAAAAAAAAAAAAAAA&#10;AAAAAAAAAAAAAAAAAQAAABkLAgApEQMAORcFABAHAQ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S5K&#10;v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IACQkJAAAAAAAAAAAAAAAA&#10;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Obz&#10;/ADG5vcAyuf4APP6/gAAAAAAAAAAAAAAAAAAAAAAAAAAAAAAAAAAAAAAAAAAAAAAAAAAAAAAAAAA&#10;AAAAAAAAAAAAAAAAAAAAAAAAAAAAAAAAAAAAAAAAAAAAAAAAAAAAAAAAAAAAAAAAAAAAAAAAAAAA&#10;AAAAAAAAAAAAAAAAAAAAAAAAAAAAAAAAAAAAAAAAAAAAAAAAAAAAAAAAAAAAAAAAAAAAAAAAAAAA&#10;AAAAAAAAAAAAAAAAAAAAAAAAAAAAAAAAAAAAAAAAAAAAAAAAAAAABAEAAC0TBAA0FgQAJQ8DAAMC&#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IACQkJAAAAAAAAAAAA&#10;AA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AADk8/sAxuT3&#10;AM/r+QDz+v4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AwAAHw0D&#10;AD8aBQAgDgMABwM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DAAAmEAQAPxsFAB0LAgACAgE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gIACQkJAAAA&#10;AAAAAAAAAAAAAAH/////AAAAAAAAAAAAAAAAAAAAAAAAAAAAAAAAAAAAAAAAAAAAAAAAAAAAAAAA&#10;AAAAAAAAAAAAAAAAAAAAAAAAAAAAAAAAAAAAAAAAAAAAAAAAAAAAAAAAAAAAAAAAAAAAAAAAAAAA&#10;AAAAAAAAAAAAAAAAAAAAAAAAAAAAAAAAAAAAAAAAAAAAAAAAAAAAAAAAAAAAAAAAAAAAAAAAAAAA&#10;AAAAAAAAAAAAAAAAAAAAAAAAAAAAAAAAAAAAAAAAAAAAAAAAAAAAAPf8/wDG5fcAvOH2AO/4/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EAADkYBQA+GgUAEgg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gIACQkJ&#10;AAAAAAAAAAAAAAAAAAH/////AAAAAAAAAAAAAAAAAAAAAAAAAAAAAAAAAAAAAAAAAAAAAAAAAAAA&#10;AAAAAAAAAAAAAAAAAAAAAAAAAAAAAAAAAAAAAAAAAAAAAAAAAAAAAAAAAAAAAAAAAAAAAAAAAAAA&#10;AAAAAAAAAAAAAAAAAAAAAAAAAAAAAAAAAAAAAAAAAAAAAAAAAAAAAAAAAAAAAAAAAAAAAAAAAAAA&#10;AAAAAAAAAAAAAAAAAAAAAAAAAAAAAAAAAAAAAAAAAAAAAAD+/wAA1u35ALDb9ADn9P0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BgEAQBsFADYWBQAIB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QAAJxAD&#10;AEgeBgAZCwIAAg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GAQBFHQYANhcEAAI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KhIEAFIiBgAQB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AgAJCQkAAAAAAAAAAAAAAAAAAf////8AAAAAAAAAAAAA&#10;AAAAAAAAAAAAAAAAAAAAAAAAAAAAAAAAAAAAAAAAAAAAAAAAAAAAAAAAAAAAAAAAAAAAAAAAAAAA&#10;AAAAAAAAAAAAAAAAAAAAAAAAAAAAAAAAAAAAAAAAAAAAAAAAAAAAAAAAAAAAAAAAAAAAAAAAAAAA&#10;AAAAAAAAAAAAAAAAAAAAAAAAAAAAAAAAAAAAAAAAAAAAAAAAAAAAAAAAAADq9vwAsdz1ANDp+AD9&#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wLAgBMIAcAIw8CAAI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gAJCQkAAAAAAAAAAAAAAAAAAf////8AAAAAAAAA&#10;AAAAAAAAAAAAAAAAAAAAAAAAAAAAAAAAAAAAAAAAAAAAAAAAAAAAAAAAAAAAAAAAAAAAAAAAAAAA&#10;AAAAAAAAAAAAAAAAAAAAAAAAAAAAAAAAAAAAAAAAAAAAAAAAAAAAAAAAAAAAAAAAAAAAAAAAAAAA&#10;AAAAAAAAAAAAAAAAAAAAAAAAAAAAAAAAAAAAAAAAAAAAAAAAAAAA/wAAAODx+wCn1/IA4/L8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BgEASB4GADMVBAADAgEAAAAAAAAAAAAAAAAA&#10;AAAAAAAAAAAAAAAAAAAAAAAAAAAAAAAAAAAAAAAAAAAAAAAAAAAAAAAAAAAAAAAAAAAAAAAAAAAA&#10;AAAAAAAAAAAAAAAAAAAAAAAAAAAAAAAAAAAAAAAAAAAAAAAAAAAAAAAAAAAAAAAAAAAAAAAAAAAA&#10;AADw+f4Ayen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wEANRcFAAoEAQAAAAAAAAAAAAAAAAAAAAAA&#10;AAAAAAAAAAAAAAAAAAAAAAAAAAAAAAAAAAAAAAICAgAJCQkAAAAAAAAAAAAAAAAAAf////8AAAAA&#10;AAAAAAAAAAAAAAAAAAAAAAAAAAAAAAAAAAAAAAAAAAAAAAAAAAAAAAAAAAAAAAAAAAAAAAAAAAAA&#10;AAAAAAAAAAAAAAAAAAAAAAAAAAAAAAAAAAAAAAAAAAAAAAAAAAAAAAAAAAAAAAAAAAAAAAAAAAAA&#10;AAAAAAAAAAAAAAAAAAAAAAAAAAAAAAAAAAAAAAAAAAAAAAAAAAD/AAAA1ez5AKPV8gDx+f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EAAEUdBgBAGwUABAIBAAAAAAAA&#10;AAAAAAAAAAAAAAAAAAAAAAAAAAAAAAAAAAAAAAAAAAAAAAAAAAAAAAAAAAAAAAAAAAAAAAAAAAAA&#10;AAAAAAAAAAAAAAAAAAAAAAAAAAAAAAAAAAAAAAAAAAAAAAAAAAAAAAAAAAAAAAAAAAAAAAAAAAAA&#10;AAAAAAD8/v8A8/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mtadw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4GAUASB4GAAsF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CAgAJCQkAAAAA&#10;AAAAAAAAAAAABAAAAAAAAAAAAAAAAAAAAAAAAAAAAAAAAAAAAAAAAAAAAAAAAAAAAAAAAAAAAAAA&#10;AAAAAAAAAAAAAAAAAAAAAAAAAAAAAAAAAAAAAAAAAAAAAAAAAAAAAAAAAAAAAAAAAAAAAAAAAAAA&#10;AAAAAAAAAAAAAAAAAAAAAAAAAAAAAAAAAAAAAAAAAAAAAAAAAAAAAAAAAAAAAAAA/f8AAL3h9gC3&#10;3/UA9/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4AAADJ6fsA+v7/AE4gBwAKB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D7/v8AwuP3ALHc&#10;9AD3/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wAAzur8AKzd+QD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P3+/wC/4vcAsdvz&#10;AP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NLt/AABAQAAVCIHAAo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wAAAL/i9gC23vQA&#10;/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T7PwAs+H6APb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0ka2KgAAIABJREFUAAD+&#10;//8Azej4ALTe9QD4/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zer7ALri+gD8/v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Dd8PsAp9fzAPj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8AAMbo+wDF&#10;5/sA/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OLy/ACk1vMA9f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10;AAC24foA0u38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8/r+AK/b8wDp9f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wAAtuD6AOH0/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D/&#10;AAAAtN71AN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fn/ALXg+QDz+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P8A&#10;AADL5/cAweL2AP3+/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y/gC04P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liq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OXz/ACy3P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7PwA0u39AP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Pz/ALTd9ADs9/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yOf4ANX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Dp9v0At970AP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Pv+/wC43vUA8v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5/YYACAAAAAAAAAAAAAAAAAAAAAAAAAAAAAAAAAAAAAAAA&#10;AAAAAAAAAAAAAAAAAAAAAAAAAAAAAAAAAAAAAAAAAAAAAAAAAAAAAAAAAAAAAAAAAAAAAAAAAAAA&#10;AAAAAAAAAAAAAAAAAAAAAAAAAAAA4PH8AMzo+AD/AAAAAAAAAAAAAAAAAAAAAAAAAAAAAAAAAAAA&#10;AAAAAAAAAAAAAAAAAAAAAAAAAAAAAAAAAAAAAAAAAAAAAPAevaI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D2+/8Atd30AP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DT7PkA3PD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Pf8/wDC4/YA/P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NLr+QDi8v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wAAALvg9QD7/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2O76AOXz&#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D6/v8AxuT4&#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Ds9v0A&#10;1ez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DN&#10;6fgA9vv+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ez8AC4SBAAIBAEAAAAAAAAAAAAAAAAAAAAAAAAA&#10;AAAAAAAAAAAAAAAAAAAAAAAAAAAAAAAAAAAAAAAAAAAAAAAAAAAAAAAAAAAAAAAAAAAAAAAAAAAA&#10;AAAAAAAAAAAAAAAAAAAAAAAAAAAAAAAAAAAAAAAAAAAAAAAAAAAAAAAODg4AKikNACgnJQD8/PwA&#10;+vr6AOfn6QDQ0dMA6OjpAAAAAAAAAAAA////AObm6AAhIB8AAAAAABQUFADj4+QAAAAAAAAAAAD4&#10;+PgA9fX2ABAQDwAAAAAAAAAAAAAAAAAAAAAA7+/wAAAAAAAAAAAAAAAAAAUFBQAND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PT6&#10;/gDU6/oAAA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OLy+wDo9fwAAAAAAAAAAAAAAAAAAAAAAAAAAAAAAAAAAAAAAAAAAAAAAAAAAAAAAAAAAAAAAAAA&#10;AAAAAAAAAAAAAAAAAAAAAAAAAAAAAAAAAAAAAAAAAAAAAAAAAAAAAAAAAAAAAAAAAAAAAAAAAAAA&#10;AAAAAAAAAAAAAAAAAAAAAAAAAAAAAAAAAADSAcJ+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NLs+gD5/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v3/ANT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4/P8APP6/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D///8A2+76AP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D7/gAA2u/6AP7//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&#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d6&#10;djI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BQIAACURBgAC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QsCAA4G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QEBACURBgAF&#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hE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B0O&#10;BAANB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BAEAHgw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YCAQArFAcAweP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BAABcJggALRMDAAI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AAkJCQAA&#10;AAAAAAAAAAAAAAACAAAAAAAAAAAAAAAAAAAAAAAAAAAAAAAAAAAAAAAAAAAAAAAAAAAAAAAAAAAA&#10;AAAAAAAAAAAAAAAAAAAAAAAAAAAAAAAAAAAAAAAAAAAAAAAAAAAAAAAAAAAAAAAAAAAAAAAAAAAA&#10;AAAAAAAAAAAAAAAAAAAAAAAAGw0EAE4k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UBAAuEwMAAg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2MCdg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QAAADUZCAA/HQoAA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Q4C&#10;AEw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EAAABMIwsAJxI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BwEA&#10;TCAHAA0GAg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NBgIAUSUNABcL&#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BAABK&#10;IAYAHww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Hg4E&#10;AFwqDgALBQ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EAAEof&#10;BgAuEwQ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CMQBABYKQ0ACQQ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QAAOhgF&#10;ADsZBQAC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IBAQA0GAgASiILAAgE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6KvT7AAAgAElEQVQAAAAAAAAAAAAA&#10;AAAAAAIAAAAyFQUARh0GAAQC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BAAAAQh4KAEkhCwAD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0UBABOIAYACgU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wIBAEIfCgBTJg0AA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LRMEAFgkBwAJ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UCAQBAHgoA/P8AALfe9AD3&#10;/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BAAAxFQQATiAHAAUC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CAQAAQx4JAAUC&#10;AACz3fQA9v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DcXBQBIHgYACwU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wAAAAAAAAAAAAAAAAAAAAAAAAAAAAAAAAAAAAAAAAAAAAAAAAAAAAAA&#10;AAAAAAAAAAAAAAAAAAAAAAAAAAAAAAAAAAAAAAAAAAAAAAAAAAAAAAAAAAAAAAAAAAAAAAAAAAAA&#10;AAAAAAAAAAAAAAAAAAAAAAAAAAAAAAAAAAAAAAAAAAAAAAAAAAAAAAAAAAAAAAAAAAAAAAAAAAAA&#10;AP8AAADV7PoAo9XyAPH5/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QAARR0GAEAbBQAEAgEAAAAAAAAAAAAAAAAAAAAAAAAAAAAAAAAAAAAAAAAAAAAAAAAAAAAAAAAA&#10;AAAAAAAAAAAAAAAAAAAAAAAAAAAAAAAAAAAAAAAAAAAAAAAAAAAAAAAAAAAAAAAAAAAAAAAAAAAA&#10;AAAAAAAAAAAAAAAAAAAAAAAAAAAAAAAAAP3+/wD2/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GAQBIHgYAMxUEAAMCAQAAAAAAAAAAAAAAAAAAAAAAAAAAAAAAAAAAAAAAAAAA&#10;AAAAAAAAAAAAAAAAAAAAAAAAAAAAAAAAAAAAAAAAAAAAAAAAAAAAAAAAAAAAAAAAAAAAAAAAAAAA&#10;AAAAAAAAAAAAAAAAAAAAAAAAAAAAAAAAAAAAAAAAAAAAAAAAAAAAAO74/gDG6P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AsCAEwgBwAjDwIAAg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ICAAkJCQAAAAAAAAAAAAAAAAAB/////wAAAAAAAAAAAAAAAAAAAAAAAAAA&#10;AAAAAAAAAAAAAAAAAAAAAAAAAAAAAAAAAAAAAAAAAAAAAAAAAAAAAAAAAAAAAAAAAAAAAAAAAAAA&#10;AAAAAAAAAAAAAAAAAAAAAAAAAAAAAAAAAAAAAAAAAAAAAAAAAAAAAAAAAAAAAAAAAAAAAAAAAAAA&#10;AAAAAAAAAAAAAAAAAAAAAAAAAAAAAAAAAAAAAAAAAAAAAAAAAAD4/P4AvuL3ALTd9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pEgMAUyIHABAH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YBAEUdBgA2FwQAAg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B&#10;AAAmEAMASB4GABoLAgAC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BgEAPxsFADcWBQAIBAEAAAAAAAAAAAAAAAAAAAAAAAAAAAAAAAAAAAAAAAAAAAAAAAAAAAAA&#10;AAAAAAAAAAAAAAAAAAAAAAAAAAAAAAAAAAAAHCpS5g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IACQkJAAAAAAAAAAAA&#10;AAAAAAH/////AAAAAAAAAAAAAAAAAAAAAAAAAAAAAAAAAAAAAAAAAAAAAAAAAAAAAAAAAAAAAAAA&#10;AAAAAAAAAAAAAAAAAAAAAAAAAAAAAAAAAAAAAAAAAAAAAAAAAAAAAAAAAAAAAAAAAAAAAAAAAAAA&#10;AAAAAAAAAAAAAAAAAAAAAAAAAAAAAAAAAAAAAAAAAAAAAAAAAAAAAAAAAAAAAAAAAAAAAAAAAAAA&#10;AAAAAAAAAAAAAAAAAAAAAAAAAAAAAAAAAAAAAAAAAAAAAPf8/wDF5PYAveL3AO/4/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EAADkYBQA+GgUAEgg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DAAAlEAQAQBoFAB0MAgACAgE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gIACQkJAAAA&#10;AAAAAAAAAA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3/AADk&#10;8/wAxuX2AM/q+QDz+v4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wAAHw0DAD8aBQAgDgMABwM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gIACQkJ&#10;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IA&#10;CQkJ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kzULHAAAgAElEQVQAAAAAAAAAAAAAAAAAAAAAAAAAAAAA&#10;AAAAAAAAAAAAAAAAAAAAAAAAAAAAAAAAAAAAAAAAAAAAAAAAAAAAAAAAAAAAAAAAAAAAAAAAAAAA&#10;AAAAAAAAAAAAAAAAAAAAAAAAAAAAAAAAAAAAAAAAAAAAAAAAAAAAAAAAAAAAAAAAAAAAAAAAAAAA&#10;AAAAAAAAAAAAAAACAgIACQkJAAAAAAAAAAAAAA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4A5/X9ANDp9wDY&#10;7vsA6/b9APn8/gAAAQEAAAAAAAAAAAAAAAAAAAAAAAAAAAAAAAAAAAAAAAAAAAAAAAAAAAAAAAAA&#10;AAAAAAAAAAAAAAAAAAAAAAAAAAAAAAAAAAAAAAAAAAAAAAAAAAAAAAAAAAAAAAAAAAAAAAAAAAAA&#10;AAAAAAAAAAAAAAAAAAAAAAAAAAAAAAAAAAAAAAAAAAAAAAAAAAAAAAAAAAAAAwEAABEHAQAeDQMA&#10;LxMEAB4NAgAMBQEAAg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IACQkJ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z+v4A4fH7ANvv+wDW7foA6vb8APz+/wD9/wAAAAAAAAAAAAAAAAAAAAAAAAAAAAAAAAAAAAAA&#10;AAAAAAAAAAAAAAAAAAAAAAAAAAAAAAAAAAAAAAAAAAAAAAAAAAAAAAAAAAAAAAAAAAAAAAAAAAAA&#10;AAAAAAAAAAAAAAAAAAAAAAAAAAAAAAAAAAAAAAAAAAABAAAABAIAAAsFAQAnEAMAJQ8EAB0MAgAT&#10;CAI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gIACQkJAAAAAAAAAAAAAA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vT8AODx+wDi8/wA4fH7AOf1/AD4/P8AAAAAAAAAAAAAAAAA&#10;AAAAAAAAAAAAAAAAAAAAAAAAAAAAAAAAAAAAAAAAAAAAAAAAAAAAAAAAAAAAAAAAAAAAAAAAAAAA&#10;AAAAAAAAAAAAAAAAAAAAAAAAAAAAAAADAQAAFQkCABwMAgAcCwMAHQwCABsMAgAFA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IACQkJAAAAAAAAAAAAAA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AA+/7/APr9/wDt9/0A5fT8AOb0/QDu&#10;+PwA9vv/APX6/gD4/f4A+v3/APr+AAD6/f8A/wABAP///wAAAAAAAAAAAAMBAQAEAgAABAIAAAYC&#10;AQAHBAEACgUCAAsEAQAPBwIAFQgBABsMAwAUCAEABwMBAAUCAAADAgE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BwcH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f3/APj8/wD6/f8A+/7/APv+AAD8/v8AAAABAP///wAAAAAAAAEAAAEAAAAEAgEABAIB&#10;AAQBAAAFAwEACAMAAAkEAgAC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3uF/M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99gAAIABJREFU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G9UX0AACAASURBV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OMEzg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P&#10;5YDUAAAgAElEQVQ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ZoLZfQ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Hd9OAA&#10;AAi9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FgDyCGr39gAAAABJRU5ErkJgglBLAwQKAAAAAAAAACEAcxWESGqF&#10;CgBqhQoAFAAAAGRycy9tZWRpYS9pbWFnZTMucG5niVBORw0KGgoAAAANSUhEUgAABAAAAACoCAYA&#10;AAB+HZwTAAAABHNCSVQICAgIfAhkiAAAAAlwSFlzAAAOxAAADsQBlSsOGwAAIABJREFUeAEACID3&#10;fw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32wDBAAAgAElEQVQ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A5DoEAACAASURBV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0NzqAAAIABJREFU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plfxAAAgAElEQVQAAAAAAAAAAAAAAAAAAAAA+H8Hg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HqXCEAACAASURBV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P8A5PL7AAAAAAAAAAAAAAAAABwOBQAKB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b8/wDk8vsA2u/6APf8&#10;/wDj8/wAAAAAANru+gAAAAAAAAAAAAAAAAAAAAAAAAAAAAAAAAAAAAAAAAAAAAAAAAAAAAAAAAAA&#10;AB0NBAAJBQIAGgsCAAkEAQAkDgMAEgcBABEI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g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P607AAAIABJREFUAAAAAAAAAAAAAAAAAAAAAAAAAAAAAAAAA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j8/wA2u76ANvv+gDj8/wA7ff9AAAAAAAA&#10;AAAAAAAAAAAAAAAAAAAAAAAAAAAAAAAAAAAAAAAAAAAAAAAAAAAAAAAAAAAAAAAAAAAAAAAAAAAA&#10;AAAAAAAAAAAAAAAAAAAAAAAAAAAAAAAAAAAAAAAACQQBACMOAwAbDAIAIw4DACMP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vz/ANru+gDR6vkA0er4APb8/wAAAAAAAAAAAAAAAAAAAAAAAAAAAAAAAAAAAAAA&#10;AAAAAAAAAAAAAAAAAAAAAAAAAAAAAAAAAAAAAAAAAAAAAAAAAAAAAAAAAAAAAAAAAAAAAAAAAAAA&#10;AAAAAAAAAAAAAAAAAAAAAAAAAAAAAAAAAAAAAAAAAAAAAAAAAAAACQQBACMOAwAsEwQALBIDAAkE&#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L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VpdEAAAgAElEQVQAAAAAAAAAAAAAAAAAAAAAAAAAAAAAAAA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Or5ANHq+QDH5vcAAAAAAAAAAAAAAAAAAAAAAAAAAAAAAAAAAAAAAAAAAAAAAAAAAAAA&#10;AAAAAAAAAAAAAAAAAAAAAAAAAAAAAAAAAAAAAAAAAAAAAAAAAAAAAAAAAAAAAAAAAAAAAAAAAAAA&#10;AAAAAAAAAAAAAAAAAAAAAAAAAAAAAAAAAAAAAAAAAAAAAAAAAAAAAAAAAAAAAAAAAAAAAAAAAAAA&#10;AAAALBIEACwTBAA1F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s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t9/0Ax+b3AMfm+ADt&#10;9/0AAAAAAAAAAAAAAAAAAAAAAAAAAAAAAAAAAAAAAAAAAAAAAAAAAAAAAAAAAAAAAAAAAAAAAAAA&#10;AAAAAAAAAAAAAAAAAAAAAAAAAAAAAAAAAAAAAAAAAAAAAAAAAAAAAAAAAAAAAAAAAAAAAAAAAAAA&#10;AAAAAAAAAAAAAAAAAAAAAAAAAAAAAAAAAAAAAAAAAAAAAAAAAAAAAAAAAAAAAAAAAAAAAAAAAAAA&#10;AAAAAAkEAQA1FgQAPRoGABIH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C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qlzw4AACAASURBVAAAAAAAAAAAAAAAAAAAgP9/AAAAAAAAAAAAAAAAAA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33/QC03fUAx+b3&#10;AAAAAAAAAAAAAAAAAAAAAAAAAAAAAAAAAAAAAAAAAAAAAAAAAAAAAAAAAAAAAAAAAAAAAAAAAAAA&#10;AAAAAAAAAAAAAAAAAAAAAAAAAAAAAAAAAAAAAAAAAAAAAAAAAAAAAAAAAAAAAAAAAAAAAAAAAAAA&#10;AAAAAAAAAAAAAAAAAAAAAAAAAAAAAAAAAAAAAAAAAAAAAAAAAAAAAAAAAAAAAAAAAAAAAAAAAAAA&#10;AAAAAAAAAAAAAAAAAAAAAAAAAAAAAAAAAAA1FgUANRYEACMP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s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33/QC03fUAx+b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w8DAEcdBgAjD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Cw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1zDQQAAIABJREFU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33/QC03fUAx+b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wSBABPIgcAEg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L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03fQAvuH2APb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HHgYAPRkFAAkE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ws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Rgs+AAAgAElEQVQAAAAAAAAAAAAAAAAAAAAAAAAAAAAAAAAAAAAAAAAAAAAAAAAAA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7voAq9nzAOP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BwIAWCUH&#10;ACMP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Cw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9nzAL3h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hoFAEYd&#10;BgAJB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L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4n4hsA&#10;ACAASURBVAAAAAAAAAAAAAAAAAAAAAAAAAAAAAAAAAAAAAAAAAAAAAAAAAAAA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8AKLU8QDj8/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gcCAGEpCAAaCw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s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fm9wCr2PMA9v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8hBwA+Gg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Cw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i9wbAAAIABJ&#10;REFUAAAAAAAAAAAAAAAAAAAAAAAAAID/fwAAAAAAAAAAAAAAAAAAAAAAAAAAAAA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vZ8wC9&#10;4f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RYFAE8hBgAJBAEAAAAAAAAAAAAAAAAAAAAAAAAAAAAAAAAAAAAA&#10;AAAAAAAAAAAAAAAAAAAAAAAAAAAAAAAAAAAAAAAAAAAAAAAAAAAAAAAAAAAAAAAAAAAAAAAAAAAA&#10;AAAAAAAAAAAAAAAAAAAAAAAAAAAAAAAAAAAAAAAAAAAAAAAAAAAAAN3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DwMAAAAAAAAAAAAAAAAAAAAAAAAAAAAAAAAAAAAAAAAA&#10;AAAAAAAAAAAAAAAAAAAAAAAACws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8/wCY0PAA2u7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L6vsA5fX9AGosCQAJB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2sOsAAAgAElEQVQA&#10;AAAAAAAAAAAAAAAAAAAAAAAAAAAAAAAAAAAAAAAAAAAAAAAAAAAAAAA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P8Aj8vuAOP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gcCAGEpCAAaCw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L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P8AKLU8QDj8/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QBAGosCQAaC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s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EjGH0AACAASURBV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Pz/ACPy+4A4/P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3/P8AltT3AOb1/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8/wAj8vuAPb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3/P8AltT3AOb1/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vcoOAAAIABJREFU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vz/AKLU8QD2/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3/P8AltT3AOb1/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b8/wCPy+4A4/P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P8An9f4APf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4kiAAAgAElEQVQAAAAAAAAAAAAAAAAA&#10;AAAAAAAAAAAAAACA/38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Y0PAA4/P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75/gCW1PcA9/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9nzANr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1/gCx3/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ReGlwAACAASURBV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fm9wC94f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vq+wDC5v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j8/wA&#10;q9j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f+QDd8f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DpeewAAIABJREFU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LU8QD2/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jb&#10;+QD3/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r2fMA4/P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vn+AKj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IPW8AAAgAElEQVQ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u76AL3h9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x+0A4/P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Cw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kRdyMAACAASURBVAAAAAAAAAAAAAAAAAAAAAAAAAAAAAAAAAAAAAAA&#10;gP9/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03fQA4/P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ff9AL7h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M1nHAAAIABJREFU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03fUA9v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ff9AMfm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PUFj6AAAgAElEQVQ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03f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ff9AMfm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UH6YoAACAASURBV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03f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ff9AMfm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3x/QDm9f4AAAAAAAAAAAAAAAAAAAAAAAAAAAAAAAAAAAAAAAAAAAAAAAAAAAAA&#10;AAAAAAAAAAAAAAAAAAAAAAAAAAAAAAAAAAAAAAAAAAAAAAAAAAAAAAAAAAAAAAAAAAAAAAAAAAAA&#10;AAAAAAAAAAAbGxoARURBAAAAAAAAAAAAAAAAAAAAAAAAAAAAAAAAAAAAAAAAAAAAAAAAANDQ0gC1&#10;tb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5n/NAAAIABJREFUAAAAAAAAAAAAAAAAAAAAAAAAAAAAAAAAAAAAAAAAAAAAAID/fw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fm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ub7AAAAAAAAAAAAAAAAAAAAAAAAAAAAAAAAAAAAAAAA&#10;AAAAAAAAAAAAAAAAAAAAAAAAAAAAAAAAAAAAAAAAAAAAAAAAAAAAAAAAAAAAAAAAAAAAAAAAAAAA&#10;AAAAAAAAAAAAAAAAAAAAAAAAAAAAACkpJwBZWVUAKSknAAAAAAAAAAAAAAAAAAAAAAAAAAAAAAAA&#10;AAAAAAAAAAAA5OXmANDQ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b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byFr&#10;AAAgAElEQVQ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Dq+QDt9/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er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Cz56gAACAA&#10;SURBV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b8/wDH5v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u7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SM9gQAAIABJREFU&#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6v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H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i+PZSAAAgAElEQVQAAAAA&#10;AAAAAAAAAAAAAAAAAAAAAAAAAAAAAAAAAAAAAAAAAAAAAACA/38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Pz/AD2/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D2wz4AACAASURBV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w/PDAAAIABJREFU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L3NTAAAgAElEQVQ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LRGAAACAASURBVAAAAAAAAAAAAAAAAAAAAAAAAAAA&#10;AAAAAAAAAAAAAAAAAAAAAAAAAAAAAAAAgP9/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CBUbwAAIABJREFU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R+C+AAAgAElEQVQ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i25wAACAASURBV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rL5wAAIABJREFUAAAAAAAAAAAAAAAAAAAAAAAAAAAAAAAAAAAAAAAAAAAAAAAA&#10;AAAAAAAAAAAAAAAAAID/fw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03VgAAAgAElEQVQ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6qNeQAACAASURBV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7v&#10;1gAAIABJREFU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q0m1vAAAg&#10;AElEQVQAAAAAAAAAAAAAAAAAAAAAAAAAAAAAAAAAAAAAAAAAAAAAAAAAAAAAAAAAAAAAAAAAAAAA&#10;AACA/38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4NAAAAAAAAAAAAAAAAAAAAAAAwMC0A8vPzANDQ0gAAAAAAAAAAAAAAAAAAAAAAAAAAAAAA&#10;AAAcGxoAS0tIAAAAAAAAAAAAAAAAAAAAAAAAAAAAAAAAAAAAAAAAAAAAAAAAAAAAAAAAAAAAAAAA&#10;AAAAAAAAAAAAAAAAAAAAAAAAAAAAAAAAAAAAAAAAAAAAAAAAAAAAAAA3NjQAAAAAAMnJzAAAAAAA&#10;AAAAAAAAAAAAAAAAAAAAAAAAAAAAAAAABwcHAD49OgAVF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AsssQAACAASURB&#10;VAAAAAAAAAAAAAAAAAAAAAAAAAAAAAAAAAAAAAAAAAAAAAAAAAAAAAAAAAAAAAAAAAAAAAAAAAAA&#10;AAAAAAAAAAAAAAAAAAAAAAAAAAAAAAAAAAAAAAAAAAAAAAAAAAAAAAAAAAAAAAAAAAAAAAAAAAAA&#10;AAAAAAAAAAAAAAAAAAAAA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L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7B28wAAIABJREFU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ZcrnAAAAgAElEQVQAAAAAAAAA&#10;AAAAAAAAAAAAAAAAAAAAAAAAAAAAAAAAAAAAAAAAAAAAAAAAAAAAAAAAAAAAAAAAAAAAAAAAAAAA&#10;AAAAAAAAAAAAAAAAAAAAAAAAAAAAAAAAAAAAAAAAAAAAAAAAAAAAAAAAAAAAAAAAAAAAAAAAAAAA&#10;AAAAAAAAAAAAAAA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Td&#10;9AC03fUAAAAAAAAAAAAAAAAAAAAAAAAAAAAAAAAAAAAAAAAAAAAAAAAAAAAAAAAAAAAAAAAAAAAA&#10;AAAAAAAAAAAAAAAAAAAAAAAAAAAAAAAAAAAAAAAAAAAAAAAAAAAAAAATCQMAAAAAAO33/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EgYAAAAAAAAAAAAAAAAA&#10;AAAAAAAAAADk8vsA9vz/AAAAAAAAAAAAAAAAAAAAAAAAAAAAAAAAAAAAAAAAAAAAAAAAAAAAAAAA&#10;AAAAAAAAAAAAAAAAAAAAAAAAAAAAAAAAAAAAAAAAAAAAAAAAAAAAAAAAAAAAAAAAAAAAAAAAAAAA&#10;AAAAAAAAAAAAAAAAAAAAAAAAPhoFAE8h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s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xYIALTd9QAA&#10;AAAAAAAAAAAAAAAAAAAAAAAAAAAAAAAAAAAAAAAAAAAAAAAAAAAAAAAAAAAAAAAAAAAAAAAAAAAA&#10;AAAAAAAAAAAAAAAAAAAAAAAAAAAAAAAAAAAAAAAAAAAAAO33/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ru+gAAAAAAAAAAAAAAAAAAAAAAAAAA&#10;AAAAAAAAAAAAAAAAAAAAAAAAAAAAAAAAAAAAAAAAAAAAAAAAAAAAAAAAAAAAAAAAAAAAAAAAAAAA&#10;AAAAAAAAAAAAAAAAAAAAAAAAAAAAAAAAAAAAAAAAAAAAAAAAAAAAAAAAAAAAAAAAAAAAAAAAAAAA&#10;AAAAAAAAAAAAAAAjD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JOztwAACAASURBVAAAAAAAAAAAAAAA&#10;AAAAAAAAAAAAAAAAAAAAAAAAAAAAAAAAAAAAAAAAAAAAAAAAAAAAAAAAAAAAAAAAgP9/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0NBAAKB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w4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YS&#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oLAgAJB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ZVXeQAAIABJREFU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xY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RY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vFggA&#10;AAD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VUs/uAAAgAElEQVQ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EAQAwFg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8W&#10;BwDQ6v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LwNLYAACAASURBV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RoJAAoE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IiAAKSknAOvs7ADr7O0A&#10;AAAAAAAAAAAAAAAAAAAAAAAAAAAAAAAAAAAAAAAAAAAAAAAAAAAAAAAAAAAAAAAAAAAAAAAAAAAA&#10;AAAAAAAAAAAAAAAAAAAAAAAAAAAAAAAAAAAAAAAAAAAAAAAAAAAAAAAAAAAAAAAAAAAAAAAAAAAA&#10;AAAAAAAAAAAAAAAAAAAAAAAABwcGAExLRwAiIiEA5OXmAN7e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Rs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Dg0AAAAAAPr5+QAAAAAAAAAA&#10;AAAAAAAAAAAAAAAAAAAAAAAAAAAAAAAAAAAAAAAAAAAAAAAAAAAAAAAAAAAAAAAAAAAAAAAAAAAA&#10;AAAAAAAAAAAAAAAAAAAAAAAAAAAAAAAAAAAAAAAAAAAAAAAAAAAAAAAAAAAAAAAAAAAAAAAAAAAA&#10;AAAAAAAAAAAAAAAAAAAAAAAAAD49OgAAAAAA1tf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rxhHgAAIABJREFUAAAAAAAAAAAAAAAAAAAAAAAAAAAAAAAAAAAA&#10;AAAAAAAAAAAAAAAAAAAAAAAAAAAAAAAAAAAAAAAAAAAAAAAAAID/fw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Ie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TmAAAAAAAU&#10;FBQAAAAAAAAAAAAAAAAAAAAAAAAAAAAAAAAAAAAAAAAAAAAAAAAAAAAAAAAAAAAAAAAAAAAAAAAA&#10;AAAAAAAAAAAAAAAAAAAAAAAAAAAAAAAAAAAAAAAAAAAAAAAAAAAAAAAAAAAAAAAAAAAAAAAAAAAA&#10;AAAAAAAAAAAAAAAAAAAAAAAAAAAAAAAAAAAAAAAODg0AFRQUAN7e3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kDADkaCQDH5v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Of6PAAAgAElEQVQ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RoIAMfm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EgYAJhIGANru+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zCxZoAACAASURBV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MIgsAju7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YSBgAwFg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MC0AAAAAANDR0wAAAAAAAAAAAAAAAAAAAAAA&#10;AAAAAAAAAAAAAAAAAAAAAAAAAAAAAAAAAAAAAAAAAAAAAAAAAAAAAAAAAAAAAAAAAAAAAAAAAAAA&#10;AAAAAAAAAAAAAAAAAAAAAAAAAAAAAAAAAAAAAAAAAAAAAAAAAAAAAAAAAAAAAAAAAAAAAAAAAAAA&#10;AAAAAAAAAAAAAAAAAAAAAAAA+fn6AOTl5gAVFB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DPtXgAAIABJREFU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kpJwAHBwcA19fZAPn5+gAAAAAAAAAA&#10;AAAAAAAAAAAAAAAAAAAAAAAAAAAAAAAAAAAAAAAAAAAAAAAAAAAAAAAAAAAAAAAAAAAAAAAAAAAA&#10;AAAAAAAAAAAAAAAAAAAAAAAAAAAAAAAAAAAAAAAAAAAAAAAAAAAAAAAAAAAAAAAAAAAAAAAAAAAA&#10;AAAAAAAAAAAAAAAAAAAAAAAAAAAAAADQ0dIAAAAAACkpJ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wkDAEwj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wLQD5+fkA3t7fAAAAAAAAAAAAAAAAAAAA&#10;AAAAAAAAAAAAAAAAAAAAAAAAAAAAAAAAAAAAAAAAAAAAAAAAAAAAAAAAAAAAAAAAAAAAAAAAAAAA&#10;AAAAAAAAAAAAAAAAAAAAAAAAAAAAAAAAAAAAAAAAAAAAAAAAAAAAAAAAAAAAAAAAAAAAAAAAAAAA&#10;AAAAAAAAAAAAAAAA19fZAMnJzAAODg0AKSk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uTbhAAAgAElEQVQAAAAAAAAAAAAAAAAAAAAAAAAAAAAAAAAAAAAAAAAAAAAAAAAAAAAAAAAA&#10;AAAAAAAAAAAAAAAAAAAAAAAAAAAAAAAAAACA/38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HwsAx+b4AO33/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EAQBfKw4Ajsz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nB&#10;m2kAACAASURBVAAAAAAAAAAAAAAAAAAAAAAAAAAAAAAAAAAAAAAAAAAAAAAAAAAAAAAAAAAAAAAA&#10;AAAAAAAAAAAAAAAAAAAAAAAAAAAAAAAAAAAAAAAAAAAAAAAAAAAAAAAAAAAAAAAAAAAAAAAAAAAA&#10;AAAAAAAAAAAAAAAAAAAAAAAAAAAAAAAAAAAAAAAAAAAAAAAAAAAAAAAAAAAAAAAAAAAAAAAAAAAA&#10;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r2fMAveH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PAwBqL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8vMA8/PzABQUFAAHBwYAAAAAAAAAAAAAAAAAAAAAAAAAAAAAAAAA&#10;AAAAAAAAAAAAAAAAAAAAAAAAAAAAAAAAAAAAAAAAAAAAAAAAAAAAAAAAAAAAAAAAAAAAAAAAAAAA&#10;AAAAAAAAAAAAAAAAAAAAAAAAAAAAAAAAAAAAAAAAAPLy8wDz8/MABgcHABUU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L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b8/wCFx+0A7ff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BAEAezMKAAkE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s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6DGNAAA&#10;IABJREFU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QBAGgw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glBwAJB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Q0EAFUn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UALBI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xBBAAAgAElE&#10;QVQ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x8KADk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w8DAE8h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SgNAB0N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oLAgBhK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jT3cAACAASURBVAAA&#10;AAAAAAAAAAAAAAAAAAAAAAAAAAAAAAAAAAAAAAAAAAAAAAAAAAAAAAAAAAAAAAAAAAAAAAAAAAAA&#10;AAAAAAAAAAAAAAAAAAAAgP9/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EAQBxNRIAEwk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EAQBZJQgACQ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EAQBoMBAACgQ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BAEAaiwJABoL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ssmeQAAIABJREFU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NBABxNRIACgQ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QBAGosCQAaCw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0NBABxNRIACgQ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EAQBqLAkA&#10;Ggs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FU05AAAgAElEQVQ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0NBABx&#10;NRIACgQ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BAEAaiwJ&#10;ABoL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0NBABxNRIA&#10;Ewk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QBAGosCQAaCw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2SGlYAACAASURBVAAAAAAAAAAAAAAAAAAA&#10;AAAAAAAAAAAAAAAAAAAAAAAAAAAAAAAAAAAAAAAAAAAAAAAAAAAAAAAAAAAAAAAAAAAAAAAAAAAA&#10;AAAAAAAAAAAAAAAAAAAAAAAAAAAAAAAAAAAAAAAAAAAAAAAAAAAAAAAAAAAAAAAAAAAAAAAAAAAA&#10;AAAAAAAAAAAAAAAAAAAAAAAAAAAAAAAAAAAAAAAAAAAAAAAAAAAAAAAAAAAAAAAAAAAAAAAAAAAA&#10;AAAAAAAAAA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P8Aj8vuAOP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LAgBZJQgAGgs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s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2/P8Aq9jzAMfm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DwMAYSgIAAkEAQAAAAAAAAAAAAAAAAAAAAAA&#10;AAAAAAAAAAAAAAAAAAAAAAAAAAAAAAAAAAAAAAAAAAAAAAAAAAAAAAAAAAAAAAAAAAAAAAAAAAAA&#10;AAAAAAAAAAAAAAAAAAAAAAAAAAAAAAAAAAAAAAAAAAAAAAAAAAAAAAAAAAAAAAAAAAAAuuP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YdBgAAAAAAAAAAAAAAAAAAAAAAAAAA&#10;AAAAAAAAAAAAAAAAAAAAAAAAAAAAAAAAAAAAAAALCw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j1HEgAAIABJREFUAAAAAAAAAAAAAAAAAAAAAAAA&#10;AAAAAAAAAAAAAAAAAAAAAAAAAAAAAAAAAAAAAAAAAAAAAAAAAAAAAAAAAAAAAAAAAAAAAAAAAAAA&#10;AAAAAID/fwAAAAAAAAAAAAAAAAAAAAAAAAAAAAAAAAAAAAAAAAAAAAAAAAAAAAAAAAAAAAAAAAAA&#10;AAAAAAAAAAAAAAAAAAAAAAAAAAAAAAAAAAAAAAAAAAAAAAAAAAAAAAAAAAAAAAAAAAAAAAAAAAAA&#10;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94fYAq9n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UATyE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s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8/wAmNDwAO33/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BAEAWCUHACwS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Cw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Hrjg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P8AotTxANDq+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w8DAGEoCAAJB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L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Or5AKLU8QD2/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QBAEYdBgA+Gg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s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iZ9io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vz/ALXd9AC94f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UWBQBPIQYACQQ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Cw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33/QCh1fIA2u7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PAwBHHQYA&#10;Iw8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L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IjI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7voAtN71&#10;ANr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IHAgBPIgYALBI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s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u76ALTe&#10;9QDa7voAAAAAAAAAAAAAAAAAAAAAAAAAAAAAAAAAAAAAAAAAAAAAAAAAAAAAAAAAAAAAAAAAAAAA&#10;AAAAAAAAAAAAAAAAAAAAAAAAAAAAAAAAAAAAAAAAAAAAAAAAAAAAAAAAAAAAAAAAAAAAAAAAAAAA&#10;AAAAAAAAAAAAAAAAAAAAAAAAAAAAAAAAAAAAAAAAAAAAAAAAAAAAAAAAAAAAAAAAAAAAAAAAAAAA&#10;AAAAAAAAAAAAAAAAAAAAAAAAAAAAAAAAAAAAAAAAACMPAwA1FgUANRY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Cw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P8AL7h9gDR6vgA9vz/AAAAAAAAAAAAAAAAAAAAAAAAAAAAAAAAAAAAAAAA&#10;AAAAAAAAAAAAAAAAAAAAAAAAAAAAAAAAAAAAAAAAAAAAAAAAAAAAAAAAAAAAAAAAAAAAAAAAAAAA&#10;AAAAAAAAAAAAAAAAAAAAAAAAAAAAAAAAAAAAAAAAAAAAAAAAAAAAAAAAAAAAAAAAAAAAAAAAAAAA&#10;AAAAAAAAAAAAAAAAAAAAAAAAAAAAAAAAAAAAAAAAAAAANRYFADUWBAAjD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s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b8/wDR6vgAvuH2AOPz/AAAAAAAAAAAAAAAAAAAAAAAAAAAAAAAAAAAAAAA&#10;AAAAAAAAAAAAAAAAAAAAAAAAAAAAAAAAAAAAAAAAAAAAAAAAAAAAAAAAAAAAAAAAAAAAAAAAAAAA&#10;AAAAAAAAAAAAAAAAAAAAAAAAAAAAAAAAAAAAAAAAAAAAAAAAAAAAAAAAAAAAAAAAAAAAAAAAAAAA&#10;AAAAAAAAAAAAAAAAAAAaCwIANRYFADUWBAAJB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Cw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t45Fo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ff9ANDq+QDb7/oA0Or5AAAAAAAAAAAAAAAA&#10;AAAAAAAAAAAAAAAAAAAAAAAAAAAAAAAAAAAAAAAAAAAAAAAAAAAAAAAAAAAAAAAAAAAAAAAAAAAA&#10;AAAAAAAAAAAAAAAAAAAAAAAAAAAAAAAAAAAAAAAAAAAAAAAAAAAAAAAAAAAAAAAAAAAAAAAAAAAA&#10;AAAAAAAAABoLAgA1FgUALBMEABIH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L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P8A2u76ANvv+gDj8/wA2u76AAAA&#10;AAAAAAAAAAAAAAAAAAAAAAAAAAAAAAAAAAAAAAAAAAAAAAAAAAAAAAAAAAAAAAAAAAAAAAAAAAAA&#10;AAAAAAAAAAAAAAAAAAAAAAAAAAAAAAAAAAAAAAAAAAAAAAAAAAAAAAAaCwIAJA8DACMPAwAjDgMA&#10;CQ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s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fyEVg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P8AOTz+wDt9/0A2u/7AAAAAADa7voAAAAAAAAAAAAAAAAAAAAAAAAAAAAAAAAAAAAAAAAA&#10;AAAAAAAAAAAAAAAAAAAAAAAAAAAAACYSBgAAAAAAIw8DABIHAQASBwIAIw8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C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vz/AOTy+wAAAAAAAAAAAAAAAAAAAAAAAAAAAAAAAAAA&#10;AAAAHA4FAAoE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6LoR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czrZMA&#10;ACAASURBV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06hA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9bIN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l6hxA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hfSmAAAIABJREFU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SFMN4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eukc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xyiiQ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K1m4CAAAgAElEQVQ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10;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tY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20+T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TJEAACAASURBV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5ICXQ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kf4tm&#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C/arI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">
                <v:shape id="Picture 16" o:spid="_x0000_s1027" type="#_x0000_t75" alt="Graphical user interface, text, application&#10;&#10;Description automatically generated" style="position:absolute;left:889;top:7810;width:15392;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">
                  <v:imagedata r:id="rId22" o:title="Graphical user interface, text, application&#10;&#10;Description automatically generated" cropleft="20548f" cropright="20810f"/>
                </v:shape>
                <v:shape id="Picture 17" o:spid="_x0000_s1028" type="#_x0000_t75" alt="Graphical user interface, text, application, chat or text message&#10;&#10;Description automatically generated" style="position:absolute;left:571;top:14859;width:15812;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">
                  <v:imagedata r:id="rId23" o:title="Graphical user interface, text, application, chat or text message&#10;&#10;Description automatically generated"/>
                </v:shape>
                <v:shape id="Picture 18" o:spid="_x0000_s1029" type="#_x0000_t75" alt="Graphical user interface, text, application&#10;&#10;Description automatically generated" style="position:absolute;width:16827;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">
                  <v:imagedata r:id="rId24" o:title="Graphical user interface, text, application&#10;&#10;Description automatically generated" cropleft="19822f" cropright="21681f"/>
                </v:shape>
                <w10:wrap type="tight"/>
              </v:group>
            </w:pict>
          </mc:Fallback>
        </mc:AlternateContent>
      </w:r>
    </w:p>
    <w:p w14:paraId="6E6E3D28" w14:textId="1CA177E6" w:rsidR="004757EA" w:rsidRPr="008A16D2" w:rsidRDefault="004757EA">
      <w:r>
        <w:br w:type="page"/>
      </w:r>
    </w:p>
    <w:p w14:paraId="109B2A96" w14:textId="77777777" w:rsidR="002C0F83" w:rsidRDefault="002C0F83" w:rsidP="002C0F83">
      <w:pPr>
        <w:pStyle w:val="MELmainsectionheader"/>
      </w:pPr>
      <w:bookmarkStart w:id="1" w:name="_Toc105684239"/>
      <w:r>
        <w:lastRenderedPageBreak/>
        <w:t>Introduction and background</w:t>
      </w:r>
      <w:bookmarkEnd w:id="1"/>
    </w:p>
    <w:p w14:paraId="75CBB31E" w14:textId="05D21BA4" w:rsidR="002C0F83" w:rsidRPr="00D93D36" w:rsidRDefault="002C0F83" w:rsidP="00BE1F21">
      <w:pPr>
        <w:pStyle w:val="MELmainbodytext"/>
      </w:pPr>
      <w:r w:rsidRPr="00D93D36">
        <w:t xml:space="preserve">This report outlines the methodology and design of the </w:t>
      </w:r>
      <w:r w:rsidR="00A370BA">
        <w:t>2022</w:t>
      </w:r>
      <w:r w:rsidRPr="00D93D36">
        <w:t xml:space="preserve"> </w:t>
      </w:r>
      <w:r w:rsidR="007F5B61">
        <w:t>CO-POWeR</w:t>
      </w:r>
      <w:r w:rsidRPr="00D93D36">
        <w:t xml:space="preserve"> Survey, which was</w:t>
      </w:r>
      <w:r w:rsidR="00885645" w:rsidRPr="00D93D36">
        <w:t xml:space="preserve"> </w:t>
      </w:r>
      <w:r w:rsidRPr="00D93D36">
        <w:t xml:space="preserve">conducted by </w:t>
      </w:r>
      <w:r w:rsidR="00D93D36" w:rsidRPr="00D93D36">
        <w:t>M</w:t>
      </w:r>
      <w:r w:rsidR="00D93D36" w:rsidRPr="00BE1F21">
        <w:t>·</w:t>
      </w:r>
      <w:r w:rsidR="00D93D36" w:rsidRPr="00D93D36">
        <w:t>E</w:t>
      </w:r>
      <w:r w:rsidR="00D93D36" w:rsidRPr="00BE1F21">
        <w:t>·</w:t>
      </w:r>
      <w:r w:rsidR="00D93D36" w:rsidRPr="00D93D36">
        <w:t xml:space="preserve">L Research </w:t>
      </w:r>
      <w:r w:rsidRPr="00D93D36">
        <w:t xml:space="preserve">on behalf of </w:t>
      </w:r>
      <w:r w:rsidR="007F5B61">
        <w:t>the University of Leeds and Co-POWeR</w:t>
      </w:r>
      <w:r w:rsidRPr="00D93D36">
        <w:t xml:space="preserve">. </w:t>
      </w:r>
    </w:p>
    <w:p w14:paraId="74BF7D8E" w14:textId="0E033711" w:rsidR="00F70287" w:rsidRDefault="00F70287" w:rsidP="00BE1F21">
      <w:pPr>
        <w:pStyle w:val="MELmainbodytext"/>
      </w:pPr>
      <w:r w:rsidRPr="00F70287">
        <w:t xml:space="preserve">The aim of this research is to understand how COVID-19 has affected wellbeing and resilience amongst people of all ages </w:t>
      </w:r>
      <w:r w:rsidR="002A254B">
        <w:t>and</w:t>
      </w:r>
      <w:r w:rsidRPr="00F70287">
        <w:t xml:space="preserve"> the experience</w:t>
      </w:r>
      <w:r w:rsidR="00ED759F">
        <w:t>s</w:t>
      </w:r>
      <w:r w:rsidRPr="00F70287">
        <w:t xml:space="preserve"> of people from racialised/ethnic minority families and communities during the COVID-19 pandemic. </w:t>
      </w:r>
      <w:r w:rsidR="00723AC4">
        <w:t>The survey d</w:t>
      </w:r>
      <w:r w:rsidRPr="00F70287">
        <w:t>ata will be used to inform government policy</w:t>
      </w:r>
      <w:r w:rsidR="00723AC4">
        <w:t xml:space="preserve">, </w:t>
      </w:r>
      <w:r w:rsidRPr="00F70287">
        <w:t>ensur</w:t>
      </w:r>
      <w:r w:rsidR="00723AC4">
        <w:t>ing that</w:t>
      </w:r>
      <w:r w:rsidRPr="00F70287">
        <w:t xml:space="preserve"> the experiences of racial/ethnic minority groups </w:t>
      </w:r>
      <w:r w:rsidR="00BF6473">
        <w:t>inform</w:t>
      </w:r>
      <w:r w:rsidRPr="00F70287">
        <w:t xml:space="preserve"> the </w:t>
      </w:r>
      <w:r w:rsidR="00675095">
        <w:t xml:space="preserve">planning </w:t>
      </w:r>
      <w:r w:rsidR="00836668">
        <w:t>of</w:t>
      </w:r>
      <w:r w:rsidRPr="00F70287">
        <w:t xml:space="preserve"> the COVID-19 pandemic</w:t>
      </w:r>
      <w:r w:rsidR="009F33B0">
        <w:t xml:space="preserve"> recovery</w:t>
      </w:r>
      <w:r w:rsidRPr="00F70287">
        <w:t>.</w:t>
      </w:r>
    </w:p>
    <w:p w14:paraId="4CA479BB" w14:textId="4073081C" w:rsidR="002C0F83" w:rsidRDefault="002C0F83" w:rsidP="002C0F83">
      <w:pPr>
        <w:pStyle w:val="MELmainsectionheader"/>
      </w:pPr>
      <w:bookmarkStart w:id="2" w:name="_Toc105684240"/>
      <w:r>
        <w:lastRenderedPageBreak/>
        <w:t>Methodology</w:t>
      </w:r>
      <w:r w:rsidR="00DC0D61">
        <w:t xml:space="preserve"> summary</w:t>
      </w:r>
      <w:bookmarkEnd w:id="2"/>
    </w:p>
    <w:p w14:paraId="7F3990A4" w14:textId="0508291B" w:rsidR="002931F7" w:rsidRDefault="00FC162E" w:rsidP="002931F7">
      <w:pPr>
        <w:pStyle w:val="MELmainbodytext"/>
      </w:pPr>
      <w:r>
        <w:t xml:space="preserve">The </w:t>
      </w:r>
      <w:r w:rsidR="00723AC4">
        <w:t>data collection methodol</w:t>
      </w:r>
      <w:r w:rsidR="001835E8">
        <w:t>o</w:t>
      </w:r>
      <w:r w:rsidR="00723AC4">
        <w:t>gy</w:t>
      </w:r>
      <w:r>
        <w:t xml:space="preserve"> </w:t>
      </w:r>
      <w:r w:rsidR="00914D00">
        <w:t>was</w:t>
      </w:r>
      <w:r w:rsidR="00093091">
        <w:t xml:space="preserve"> computer aided face to face interviewing at </w:t>
      </w:r>
      <w:r w:rsidR="00AA7384">
        <w:t>pre-selected sampling points</w:t>
      </w:r>
      <w:r w:rsidR="002931F7">
        <w:t>. Data collection</w:t>
      </w:r>
      <w:r w:rsidR="002931F7" w:rsidRPr="00977ECE">
        <w:t xml:space="preserve"> took place between </w:t>
      </w:r>
      <w:r w:rsidR="002931F7">
        <w:t>7</w:t>
      </w:r>
      <w:r w:rsidR="002931F7" w:rsidRPr="005A7552">
        <w:rPr>
          <w:vertAlign w:val="superscript"/>
        </w:rPr>
        <w:t>th</w:t>
      </w:r>
      <w:r w:rsidR="002931F7">
        <w:t xml:space="preserve"> April and 18</w:t>
      </w:r>
      <w:r w:rsidR="002931F7" w:rsidRPr="005A7552">
        <w:rPr>
          <w:vertAlign w:val="superscript"/>
        </w:rPr>
        <w:t>th</w:t>
      </w:r>
      <w:r w:rsidR="002931F7">
        <w:t xml:space="preserve"> May 2022</w:t>
      </w:r>
      <w:r w:rsidR="00867A99">
        <w:t>.</w:t>
      </w:r>
    </w:p>
    <w:p w14:paraId="4CCAC5D3" w14:textId="3AFF9000" w:rsidR="007A12D0" w:rsidRDefault="002931F7" w:rsidP="007A12D0">
      <w:pPr>
        <w:pStyle w:val="MELmainbodytext"/>
      </w:pPr>
      <w:r>
        <w:t>Survey participants were reached</w:t>
      </w:r>
      <w:r w:rsidR="00FC162E">
        <w:t xml:space="preserve"> using a door-knocking approach, whereby</w:t>
      </w:r>
      <w:r>
        <w:t xml:space="preserve"> M</w:t>
      </w:r>
      <w:r>
        <w:rPr>
          <w:rFonts w:cstheme="minorHAnsi"/>
        </w:rPr>
        <w:t>·</w:t>
      </w:r>
      <w:r>
        <w:t>E</w:t>
      </w:r>
      <w:r>
        <w:rPr>
          <w:rFonts w:cstheme="minorHAnsi"/>
        </w:rPr>
        <w:t>·</w:t>
      </w:r>
      <w:r w:rsidR="00C150CC">
        <w:t>L</w:t>
      </w:r>
      <w:r w:rsidR="00DC1AAC">
        <w:t xml:space="preserve"> Research</w:t>
      </w:r>
      <w:r>
        <w:t xml:space="preserve"> </w:t>
      </w:r>
      <w:r w:rsidR="00FC162E">
        <w:t>interviewers knock</w:t>
      </w:r>
      <w:r w:rsidR="00914D00">
        <w:t>ed</w:t>
      </w:r>
      <w:r w:rsidR="00FC162E">
        <w:t xml:space="preserve"> on doors within specific target areas and invite</w:t>
      </w:r>
      <w:r w:rsidR="00914D00">
        <w:t>d</w:t>
      </w:r>
      <w:r w:rsidR="00FC162E">
        <w:t xml:space="preserve"> </w:t>
      </w:r>
      <w:r w:rsidR="00DC1AAC">
        <w:t>residen</w:t>
      </w:r>
      <w:r w:rsidR="00FC162E">
        <w:t>ts</w:t>
      </w:r>
      <w:r w:rsidR="00152CF0">
        <w:t xml:space="preserve"> from </w:t>
      </w:r>
      <w:r w:rsidR="00152CF0" w:rsidRPr="00F70287">
        <w:t>racialised/ethnic minorit</w:t>
      </w:r>
      <w:r w:rsidR="00152CF0">
        <w:t>ies</w:t>
      </w:r>
      <w:r w:rsidR="00FC162E">
        <w:t xml:space="preserve"> to take part in the survey</w:t>
      </w:r>
      <w:r w:rsidR="007A12D0">
        <w:t xml:space="preserve">. All data collection was </w:t>
      </w:r>
      <w:r w:rsidR="007A12D0" w:rsidRPr="000349D8">
        <w:t xml:space="preserve">undertaken by interviewers who </w:t>
      </w:r>
      <w:r w:rsidR="007A12D0">
        <w:t xml:space="preserve">themselves </w:t>
      </w:r>
      <w:r w:rsidR="007A12D0" w:rsidRPr="000349D8">
        <w:t>are</w:t>
      </w:r>
      <w:r w:rsidR="007A12D0">
        <w:t xml:space="preserve"> from</w:t>
      </w:r>
      <w:r w:rsidR="007A12D0" w:rsidRPr="000349D8">
        <w:t xml:space="preserve"> Black and Asian Minority </w:t>
      </w:r>
      <w:r w:rsidR="007A12D0">
        <w:t>communities.</w:t>
      </w:r>
      <w:r w:rsidR="0018281A">
        <w:t xml:space="preserve"> </w:t>
      </w:r>
      <w:r w:rsidR="000F3EC3">
        <w:t xml:space="preserve">The </w:t>
      </w:r>
      <w:r w:rsidR="0018281A">
        <w:t>profile of the interviewing team was of particular importance</w:t>
      </w:r>
      <w:r w:rsidR="00AF1385">
        <w:t xml:space="preserve"> for this research</w:t>
      </w:r>
      <w:r w:rsidR="0018281A">
        <w:t>,</w:t>
      </w:r>
      <w:r w:rsidR="00DC6A44">
        <w:t xml:space="preserve"> helping to</w:t>
      </w:r>
      <w:r w:rsidR="0018281A">
        <w:t xml:space="preserve"> establish buy in</w:t>
      </w:r>
      <w:r w:rsidR="000527C8">
        <w:t xml:space="preserve"> </w:t>
      </w:r>
      <w:r w:rsidR="0018281A">
        <w:t>to the re</w:t>
      </w:r>
      <w:r w:rsidR="00DC6A44">
        <w:t>searc</w:t>
      </w:r>
      <w:r w:rsidR="0018281A">
        <w:t>h</w:t>
      </w:r>
      <w:r w:rsidR="00DC6A44">
        <w:t xml:space="preserve"> among reside</w:t>
      </w:r>
      <w:r w:rsidR="00AB41F7">
        <w:t>n</w:t>
      </w:r>
      <w:r w:rsidR="00DC6A44">
        <w:t>ts</w:t>
      </w:r>
      <w:r w:rsidR="00AB41F7">
        <w:t>,</w:t>
      </w:r>
      <w:r w:rsidR="0018281A">
        <w:t xml:space="preserve"> given </w:t>
      </w:r>
      <w:r w:rsidR="00945C5A">
        <w:t>its</w:t>
      </w:r>
      <w:r w:rsidR="0018281A">
        <w:t xml:space="preserve"> sometimes sensitive subject matter. </w:t>
      </w:r>
    </w:p>
    <w:p w14:paraId="53879EDA" w14:textId="66E0E22E" w:rsidR="00133D21" w:rsidRDefault="00AB41F7" w:rsidP="00FC162E">
      <w:pPr>
        <w:pStyle w:val="MELmainbodytext"/>
      </w:pPr>
      <w:r>
        <w:t xml:space="preserve">All those who agreed to </w:t>
      </w:r>
      <w:r w:rsidR="000F3EC3">
        <w:t xml:space="preserve">take </w:t>
      </w:r>
      <w:r>
        <w:t xml:space="preserve">part were </w:t>
      </w:r>
      <w:r w:rsidR="00FC162E">
        <w:t>hand</w:t>
      </w:r>
      <w:r>
        <w:t>ed</w:t>
      </w:r>
      <w:r w:rsidR="00FC162E">
        <w:t xml:space="preserve"> a (clean and sterilised) tablet to allow </w:t>
      </w:r>
      <w:r w:rsidR="00B51CD9">
        <w:t xml:space="preserve">the respondent to </w:t>
      </w:r>
      <w:r w:rsidR="0069772B">
        <w:t xml:space="preserve">read and answer </w:t>
      </w:r>
      <w:r w:rsidR="000F3EC3">
        <w:t xml:space="preserve">the survey </w:t>
      </w:r>
      <w:r w:rsidR="0069772B">
        <w:t>questions</w:t>
      </w:r>
      <w:r w:rsidR="00FC162E">
        <w:t xml:space="preserve"> </w:t>
      </w:r>
      <w:r w:rsidR="0069772B">
        <w:t>(</w:t>
      </w:r>
      <w:r w:rsidR="00FC162E">
        <w:t>self-completion</w:t>
      </w:r>
      <w:r w:rsidR="0069772B">
        <w:t>)</w:t>
      </w:r>
      <w:r w:rsidR="00FC162E">
        <w:t>.</w:t>
      </w:r>
      <w:r w:rsidR="00045E0E">
        <w:t xml:space="preserve"> Using this </w:t>
      </w:r>
      <w:r w:rsidR="00C66CDB">
        <w:t>approach</w:t>
      </w:r>
      <w:r w:rsidR="00103FFA">
        <w:t>,</w:t>
      </w:r>
      <w:r w:rsidR="00C66CDB">
        <w:t xml:space="preserve"> </w:t>
      </w:r>
      <w:r w:rsidR="00FC162E">
        <w:t xml:space="preserve">interview questions </w:t>
      </w:r>
      <w:r w:rsidR="00C66CDB">
        <w:t>could be</w:t>
      </w:r>
      <w:r w:rsidR="00133D21">
        <w:t xml:space="preserve"> </w:t>
      </w:r>
      <w:r w:rsidR="00FC162E">
        <w:t xml:space="preserve">answered anonymously </w:t>
      </w:r>
      <w:r w:rsidR="00B32B45">
        <w:t>and truth</w:t>
      </w:r>
      <w:r w:rsidR="00915B96">
        <w:t>fully,</w:t>
      </w:r>
      <w:r w:rsidR="00C66CDB">
        <w:t xml:space="preserve"> minimising the risk </w:t>
      </w:r>
      <w:r w:rsidR="00541F50">
        <w:t>of social acceptability bi</w:t>
      </w:r>
      <w:r w:rsidR="009977FF">
        <w:t>as</w:t>
      </w:r>
      <w:r w:rsidR="00B32B45">
        <w:t xml:space="preserve"> (</w:t>
      </w:r>
      <w:r w:rsidR="00A10582">
        <w:t>whe</w:t>
      </w:r>
      <w:r w:rsidR="006D7E20">
        <w:t>re</w:t>
      </w:r>
      <w:r w:rsidR="00A10582">
        <w:t xml:space="preserve"> a respondent</w:t>
      </w:r>
      <w:r w:rsidR="006D7E20">
        <w:t>’</w:t>
      </w:r>
      <w:r w:rsidR="00B71A00">
        <w:t xml:space="preserve">s </w:t>
      </w:r>
      <w:r w:rsidR="00103FFA">
        <w:t>answers</w:t>
      </w:r>
      <w:r w:rsidR="00B71A00">
        <w:t xml:space="preserve"> are influenced or moderated by the presence of an interviewer</w:t>
      </w:r>
      <w:r w:rsidR="006D7E20">
        <w:t xml:space="preserve">). </w:t>
      </w:r>
      <w:r w:rsidR="00991D96">
        <w:t>T</w:t>
      </w:r>
      <w:r w:rsidR="00133D21">
        <w:t>he participant hand</w:t>
      </w:r>
      <w:r w:rsidR="00991D96">
        <w:t>ed</w:t>
      </w:r>
      <w:r w:rsidR="00FC162E">
        <w:t xml:space="preserve"> back the tablet </w:t>
      </w:r>
      <w:r w:rsidR="00991D96">
        <w:t>up</w:t>
      </w:r>
      <w:r w:rsidR="00133D21">
        <w:t>on</w:t>
      </w:r>
      <w:r w:rsidR="00FC162E">
        <w:t xml:space="preserve"> completion of the survey </w:t>
      </w:r>
      <w:r w:rsidR="00991D96">
        <w:t>with</w:t>
      </w:r>
      <w:r w:rsidR="00133D21">
        <w:t xml:space="preserve"> the </w:t>
      </w:r>
      <w:r w:rsidR="00991D96">
        <w:t>‘</w:t>
      </w:r>
      <w:r w:rsidR="00133D21">
        <w:t>interviewer</w:t>
      </w:r>
      <w:r w:rsidR="00991D96">
        <w:t>’</w:t>
      </w:r>
      <w:r w:rsidR="00133D21">
        <w:t xml:space="preserve"> ha</w:t>
      </w:r>
      <w:r w:rsidR="00991D96">
        <w:t>ving</w:t>
      </w:r>
      <w:r w:rsidR="00FC162E">
        <w:t xml:space="preserve"> no knowledge of responses given.</w:t>
      </w:r>
      <w:r w:rsidR="00E72EDE">
        <w:t xml:space="preserve"> The interviewer was on hand, however, if the participant needed any help with the survey.</w:t>
      </w:r>
    </w:p>
    <w:p w14:paraId="78572464" w14:textId="14736D87" w:rsidR="00E73147" w:rsidRDefault="000F3EC3" w:rsidP="00FC162E">
      <w:pPr>
        <w:pStyle w:val="MELmainbodytext"/>
      </w:pPr>
      <w:r>
        <w:t>T</w:t>
      </w:r>
      <w:r w:rsidR="009D4759">
        <w:t xml:space="preserve">o ensure the research approach was inclusive, </w:t>
      </w:r>
      <w:r>
        <w:t>participant</w:t>
      </w:r>
      <w:r w:rsidR="00014DB1">
        <w:t>s</w:t>
      </w:r>
      <w:r>
        <w:t xml:space="preserve"> had a choice of eight languages in which they could </w:t>
      </w:r>
      <w:r w:rsidR="009D4759">
        <w:t>complete the</w:t>
      </w:r>
      <w:r>
        <w:t xml:space="preserve"> the survey</w:t>
      </w:r>
      <w:r w:rsidR="00E73147">
        <w:t xml:space="preserve">. </w:t>
      </w:r>
      <w:r w:rsidR="005E4D1A">
        <w:t>T</w:t>
      </w:r>
      <w:r w:rsidR="00E73147">
        <w:t>hese were:</w:t>
      </w:r>
    </w:p>
    <w:p w14:paraId="0122D76F" w14:textId="77777777" w:rsidR="00707E3C" w:rsidRDefault="00707E3C" w:rsidP="00707E3C">
      <w:pPr>
        <w:pStyle w:val="MELmainbodytext"/>
        <w:numPr>
          <w:ilvl w:val="0"/>
          <w:numId w:val="24"/>
        </w:numPr>
      </w:pPr>
      <w:r>
        <w:t>English</w:t>
      </w:r>
    </w:p>
    <w:p w14:paraId="008B3A15" w14:textId="7D5D58C1" w:rsidR="00707E3C" w:rsidRDefault="00707E3C" w:rsidP="00707E3C">
      <w:pPr>
        <w:pStyle w:val="MELmainbodytext"/>
        <w:numPr>
          <w:ilvl w:val="0"/>
          <w:numId w:val="24"/>
        </w:numPr>
      </w:pPr>
      <w:r>
        <w:t>Bengali</w:t>
      </w:r>
    </w:p>
    <w:p w14:paraId="4781789A" w14:textId="109A7AD8" w:rsidR="00707E3C" w:rsidRDefault="00707E3C" w:rsidP="00707E3C">
      <w:pPr>
        <w:pStyle w:val="MELmainbodytext"/>
        <w:numPr>
          <w:ilvl w:val="0"/>
          <w:numId w:val="24"/>
        </w:numPr>
      </w:pPr>
      <w:r>
        <w:t>Gujarati</w:t>
      </w:r>
    </w:p>
    <w:p w14:paraId="0F06FD4C" w14:textId="06BAD131" w:rsidR="00707E3C" w:rsidRDefault="00707E3C" w:rsidP="00707E3C">
      <w:pPr>
        <w:pStyle w:val="MELmainbodytext"/>
        <w:numPr>
          <w:ilvl w:val="0"/>
          <w:numId w:val="24"/>
        </w:numPr>
      </w:pPr>
      <w:r>
        <w:t>Punjabi</w:t>
      </w:r>
    </w:p>
    <w:p w14:paraId="406E876C" w14:textId="4F6F27FC" w:rsidR="00707E3C" w:rsidRDefault="00707E3C" w:rsidP="00707E3C">
      <w:pPr>
        <w:pStyle w:val="MELmainbodytext"/>
        <w:numPr>
          <w:ilvl w:val="0"/>
          <w:numId w:val="24"/>
        </w:numPr>
      </w:pPr>
      <w:r>
        <w:t>Somali</w:t>
      </w:r>
    </w:p>
    <w:p w14:paraId="2A964EE8" w14:textId="25852548" w:rsidR="00707E3C" w:rsidRDefault="00707E3C" w:rsidP="00707E3C">
      <w:pPr>
        <w:pStyle w:val="MELmainbodytext"/>
        <w:numPr>
          <w:ilvl w:val="0"/>
          <w:numId w:val="24"/>
        </w:numPr>
      </w:pPr>
      <w:r>
        <w:t>Tamil</w:t>
      </w:r>
    </w:p>
    <w:p w14:paraId="688CBBCE" w14:textId="77777777" w:rsidR="00707E3C" w:rsidRDefault="00707E3C" w:rsidP="00707E3C">
      <w:pPr>
        <w:pStyle w:val="MELmainbodytext"/>
        <w:numPr>
          <w:ilvl w:val="0"/>
          <w:numId w:val="24"/>
        </w:numPr>
      </w:pPr>
      <w:r>
        <w:t xml:space="preserve">Urdu </w:t>
      </w:r>
    </w:p>
    <w:p w14:paraId="6285CCC2" w14:textId="086A13F8" w:rsidR="00707E3C" w:rsidRDefault="00707E3C" w:rsidP="00707E3C">
      <w:pPr>
        <w:pStyle w:val="MELmainbodytext"/>
        <w:numPr>
          <w:ilvl w:val="0"/>
          <w:numId w:val="24"/>
        </w:numPr>
      </w:pPr>
      <w:r>
        <w:t>Welsh</w:t>
      </w:r>
    </w:p>
    <w:p w14:paraId="163B57D7" w14:textId="6A151A16" w:rsidR="00FC162E" w:rsidRDefault="00E94277" w:rsidP="00FC162E">
      <w:pPr>
        <w:pStyle w:val="MELmainbodytext"/>
      </w:pPr>
      <w:r>
        <w:t xml:space="preserve">Almost all interviews were conducted in English, with only two participants opting to do the </w:t>
      </w:r>
      <w:r w:rsidR="009F1D7E">
        <w:t>survey in another language.</w:t>
      </w:r>
    </w:p>
    <w:p w14:paraId="26980461" w14:textId="77777777" w:rsidR="003F13C9" w:rsidRDefault="003F13C9" w:rsidP="00FC162E">
      <w:pPr>
        <w:pStyle w:val="MELmainbodytext"/>
      </w:pPr>
    </w:p>
    <w:p w14:paraId="667528ED" w14:textId="61380572" w:rsidR="00E75240" w:rsidRDefault="005D5E30" w:rsidP="00FC162E">
      <w:pPr>
        <w:pStyle w:val="MELmainbodytext"/>
      </w:pPr>
      <w:r>
        <w:lastRenderedPageBreak/>
        <w:t>E</w:t>
      </w:r>
      <w:r w:rsidR="00F05CDC">
        <w:t xml:space="preserve">ight cities selected </w:t>
      </w:r>
      <w:r w:rsidR="00A51452">
        <w:t xml:space="preserve">as sampling </w:t>
      </w:r>
      <w:r w:rsidR="00E53AAC">
        <w:t>points</w:t>
      </w:r>
      <w:r w:rsidR="00F05CDC">
        <w:t xml:space="preserve">. These were </w:t>
      </w:r>
      <w:r w:rsidR="00AD0817">
        <w:t xml:space="preserve">Birmingham, Cardiff, Coventry, Leeds, Leicester, London, </w:t>
      </w:r>
      <w:r w:rsidR="009D23AC">
        <w:t>Luton,</w:t>
      </w:r>
      <w:r w:rsidR="00AD0817">
        <w:t xml:space="preserve"> and Southampton. </w:t>
      </w:r>
      <w:r w:rsidR="00E75240">
        <w:t xml:space="preserve">These were selected </w:t>
      </w:r>
      <w:r w:rsidR="0051521E">
        <w:t xml:space="preserve">by Co-POWeR </w:t>
      </w:r>
      <w:r w:rsidR="00E75240">
        <w:t>because</w:t>
      </w:r>
      <w:r w:rsidR="007E19BE">
        <w:t xml:space="preserve"> of their </w:t>
      </w:r>
      <w:r w:rsidR="00473DBD">
        <w:t xml:space="preserve">relatively high </w:t>
      </w:r>
      <w:r w:rsidR="007E19BE">
        <w:t>ethnic diversity.</w:t>
      </w:r>
    </w:p>
    <w:p w14:paraId="630AB237" w14:textId="3AEE3756" w:rsidR="00FC162E" w:rsidRDefault="00DB26DF" w:rsidP="00FC162E">
      <w:pPr>
        <w:pStyle w:val="MELmainbodytext"/>
      </w:pPr>
      <w:r>
        <w:t>Within each city</w:t>
      </w:r>
      <w:r w:rsidR="00957250">
        <w:t>,</w:t>
      </w:r>
      <w:r>
        <w:t xml:space="preserve"> Lower Super Output Areas (</w:t>
      </w:r>
      <w:r w:rsidR="00AD0817">
        <w:t>LSOAs</w:t>
      </w:r>
      <w:r w:rsidR="00266A77">
        <w:t>)</w:t>
      </w:r>
      <w:r w:rsidR="00AD0817">
        <w:t xml:space="preserve"> w</w:t>
      </w:r>
      <w:r w:rsidR="007B4A03">
        <w:t>here non</w:t>
      </w:r>
      <w:r w:rsidR="00257928">
        <w:t>-</w:t>
      </w:r>
      <w:r w:rsidR="007B4A03">
        <w:t xml:space="preserve">white </w:t>
      </w:r>
      <w:r w:rsidR="00AC04A0">
        <w:t>residents</w:t>
      </w:r>
      <w:r w:rsidR="003E047C">
        <w:t xml:space="preserve"> </w:t>
      </w:r>
      <w:r w:rsidR="00E5761D">
        <w:t>ma</w:t>
      </w:r>
      <w:r w:rsidR="00FA0BA4">
        <w:t>k</w:t>
      </w:r>
      <w:r w:rsidR="00E5761D">
        <w:t>e up</w:t>
      </w:r>
      <w:r w:rsidR="003E047C">
        <w:t xml:space="preserve"> at least 7</w:t>
      </w:r>
      <w:r w:rsidR="00246FED">
        <w:t>5%</w:t>
      </w:r>
      <w:r w:rsidR="00E5761D">
        <w:t xml:space="preserve"> population</w:t>
      </w:r>
      <w:r w:rsidR="00EF2218">
        <w:t xml:space="preserve"> were identified.</w:t>
      </w:r>
      <w:r w:rsidR="00246FED">
        <w:t xml:space="preserve"> </w:t>
      </w:r>
      <w:r w:rsidR="00002FB5">
        <w:t>In instances</w:t>
      </w:r>
      <w:r w:rsidR="00246FED">
        <w:t xml:space="preserve"> where this </w:t>
      </w:r>
      <w:r w:rsidR="00EF2218">
        <w:t>75</w:t>
      </w:r>
      <w:r w:rsidR="00002FB5">
        <w:t>%</w:t>
      </w:r>
      <w:r w:rsidR="00EF2218">
        <w:t xml:space="preserve"> threshold could</w:t>
      </w:r>
      <w:r w:rsidR="00096137">
        <w:t xml:space="preserve"> not be reached</w:t>
      </w:r>
      <w:r w:rsidR="00967342">
        <w:t>,</w:t>
      </w:r>
      <w:r w:rsidR="00096137">
        <w:t xml:space="preserve"> LSOAs</w:t>
      </w:r>
      <w:r w:rsidR="00062AEB">
        <w:t xml:space="preserve"> with the</w:t>
      </w:r>
      <w:r w:rsidR="00246FED">
        <w:t xml:space="preserve"> highest </w:t>
      </w:r>
      <w:r w:rsidR="00096137">
        <w:t>proportion of min</w:t>
      </w:r>
      <w:r w:rsidR="00352282">
        <w:t>or</w:t>
      </w:r>
      <w:r w:rsidR="00096137">
        <w:t>ity</w:t>
      </w:r>
      <w:r w:rsidR="00352282">
        <w:t xml:space="preserve"> residents </w:t>
      </w:r>
      <w:r w:rsidR="00002FB5">
        <w:t>were targeted</w:t>
      </w:r>
      <w:r w:rsidR="00246FED">
        <w:t>.</w:t>
      </w:r>
      <w:r w:rsidR="00015E84">
        <w:t xml:space="preserve"> </w:t>
      </w:r>
      <w:r w:rsidR="007F276F">
        <w:t xml:space="preserve">In total, </w:t>
      </w:r>
      <w:r w:rsidR="00C97D42">
        <w:t>26</w:t>
      </w:r>
      <w:r w:rsidR="00C97D42" w:rsidRPr="00DF6A49">
        <w:t>,0</w:t>
      </w:r>
      <w:r w:rsidR="00C97D42">
        <w:t xml:space="preserve">67 </w:t>
      </w:r>
      <w:r w:rsidR="007F276F">
        <w:t xml:space="preserve">address were selected across the eight </w:t>
      </w:r>
      <w:r w:rsidR="00002D05">
        <w:t>cities</w:t>
      </w:r>
      <w:r w:rsidR="00967342">
        <w:t xml:space="preserve"> to form the sample frame for data collection.</w:t>
      </w:r>
    </w:p>
    <w:p w14:paraId="71FCF5C3" w14:textId="5BBA4512" w:rsidR="004F291E" w:rsidRDefault="004F291E" w:rsidP="00736B36">
      <w:pPr>
        <w:pStyle w:val="MELmainbodytext"/>
      </w:pPr>
      <w:proofErr w:type="gramStart"/>
      <w:r>
        <w:t>In order to</w:t>
      </w:r>
      <w:proofErr w:type="gramEnd"/>
      <w:r>
        <w:t xml:space="preserve"> encourage </w:t>
      </w:r>
      <w:r w:rsidR="004A1874">
        <w:t>participation,</w:t>
      </w:r>
      <w:r w:rsidR="005136F5">
        <w:t xml:space="preserve"> the following steps were taken:</w:t>
      </w:r>
    </w:p>
    <w:p w14:paraId="6F618837" w14:textId="25C480DD" w:rsidR="005136F5" w:rsidRPr="00BA5AE3" w:rsidRDefault="005136F5" w:rsidP="00BA5AE3">
      <w:pPr>
        <w:pStyle w:val="MELmainbodytext"/>
        <w:numPr>
          <w:ilvl w:val="0"/>
          <w:numId w:val="18"/>
        </w:numPr>
      </w:pPr>
      <w:r w:rsidRPr="00CF719A">
        <w:t xml:space="preserve">All </w:t>
      </w:r>
      <w:r w:rsidR="00CF719A" w:rsidRPr="00CF719A">
        <w:t>survey</w:t>
      </w:r>
      <w:r w:rsidRPr="00CF719A">
        <w:t xml:space="preserve"> </w:t>
      </w:r>
      <w:r w:rsidR="00CF719A" w:rsidRPr="00CF719A">
        <w:t>communications</w:t>
      </w:r>
      <w:r w:rsidRPr="00CF719A">
        <w:t xml:space="preserve"> provided clear </w:t>
      </w:r>
      <w:r w:rsidR="00CF719A" w:rsidRPr="00CF719A">
        <w:t>information</w:t>
      </w:r>
      <w:r w:rsidRPr="00CF719A">
        <w:t xml:space="preserve"> on the </w:t>
      </w:r>
      <w:r w:rsidR="007A2639" w:rsidRPr="00CF719A">
        <w:t>value of taking part</w:t>
      </w:r>
      <w:r w:rsidR="00F80E7E" w:rsidRPr="00CF719A">
        <w:t xml:space="preserve"> </w:t>
      </w:r>
      <w:r w:rsidR="00642204">
        <w:t xml:space="preserve">in the </w:t>
      </w:r>
      <w:r w:rsidR="00EA74C3">
        <w:t>research</w:t>
      </w:r>
      <w:r w:rsidR="00F80E7E" w:rsidRPr="00CF719A">
        <w:t xml:space="preserve"> including how </w:t>
      </w:r>
      <w:r w:rsidR="00153500">
        <w:t>data will be used to inform government policy and ensure the experiences of racial</w:t>
      </w:r>
      <w:r w:rsidR="00C5775A">
        <w:t>/</w:t>
      </w:r>
      <w:r w:rsidR="00153500">
        <w:t>ethnic minority groups are considered across a range of topics and issues as plans are made to recover from the COVID-19 pandemic.</w:t>
      </w:r>
    </w:p>
    <w:p w14:paraId="45981CE9" w14:textId="70BECF5F" w:rsidR="00CF719A" w:rsidRPr="00BA5AE3" w:rsidRDefault="00A972AA" w:rsidP="00BA5AE3">
      <w:pPr>
        <w:pStyle w:val="MELmainbodytext"/>
        <w:numPr>
          <w:ilvl w:val="0"/>
          <w:numId w:val="18"/>
        </w:numPr>
      </w:pPr>
      <w:r w:rsidRPr="00BA5AE3">
        <w:t xml:space="preserve">A statement </w:t>
      </w:r>
      <w:r w:rsidR="00893216">
        <w:t xml:space="preserve">was provided </w:t>
      </w:r>
      <w:r w:rsidR="002238CD">
        <w:t>covering</w:t>
      </w:r>
      <w:r w:rsidRPr="00BA5AE3">
        <w:t xml:space="preserve"> </w:t>
      </w:r>
      <w:r w:rsidR="00893216">
        <w:t xml:space="preserve">the </w:t>
      </w:r>
      <w:r w:rsidRPr="00BA5AE3">
        <w:t>confidentiality of survey responses and how M</w:t>
      </w:r>
      <w:r w:rsidR="002238CD">
        <w:rPr>
          <w:rFonts w:cstheme="minorHAnsi"/>
        </w:rPr>
        <w:t>·</w:t>
      </w:r>
      <w:r w:rsidRPr="00BA5AE3">
        <w:t>E</w:t>
      </w:r>
      <w:r w:rsidR="002238CD">
        <w:rPr>
          <w:rFonts w:cstheme="minorHAnsi"/>
        </w:rPr>
        <w:t>·</w:t>
      </w:r>
      <w:r w:rsidRPr="00BA5AE3">
        <w:t xml:space="preserve">L Research as an independent </w:t>
      </w:r>
      <w:r w:rsidR="00673F87">
        <w:t>r</w:t>
      </w:r>
      <w:r w:rsidR="00FD2A5F" w:rsidRPr="00BA5AE3">
        <w:t>esearch</w:t>
      </w:r>
      <w:r w:rsidRPr="00BA5AE3">
        <w:t xml:space="preserve"> agency protect</w:t>
      </w:r>
      <w:r w:rsidR="00964120" w:rsidRPr="00BA5AE3">
        <w:t>s</w:t>
      </w:r>
      <w:r w:rsidRPr="00BA5AE3">
        <w:t xml:space="preserve"> this</w:t>
      </w:r>
      <w:r w:rsidR="00964120" w:rsidRPr="00BA5AE3">
        <w:t>.</w:t>
      </w:r>
    </w:p>
    <w:p w14:paraId="0A83DED2" w14:textId="454BC84A" w:rsidR="00964120" w:rsidRPr="00BA5AE3" w:rsidRDefault="00964120" w:rsidP="00BA5AE3">
      <w:pPr>
        <w:pStyle w:val="MELmainbodytext"/>
        <w:numPr>
          <w:ilvl w:val="0"/>
          <w:numId w:val="18"/>
        </w:numPr>
      </w:pPr>
      <w:r w:rsidRPr="00BA5AE3">
        <w:t xml:space="preserve">Signposting to </w:t>
      </w:r>
      <w:r w:rsidR="00F10E4C" w:rsidRPr="00BA5AE3">
        <w:t xml:space="preserve">support via a freephone </w:t>
      </w:r>
      <w:r w:rsidR="00245E42" w:rsidRPr="00BA5AE3">
        <w:t>helpline</w:t>
      </w:r>
      <w:r w:rsidR="00F10E4C" w:rsidRPr="00BA5AE3">
        <w:t xml:space="preserve"> a</w:t>
      </w:r>
      <w:r w:rsidR="00245E42" w:rsidRPr="00BA5AE3">
        <w:t>n</w:t>
      </w:r>
      <w:r w:rsidR="00F10E4C" w:rsidRPr="00BA5AE3">
        <w:t xml:space="preserve">d </w:t>
      </w:r>
      <w:r w:rsidR="00245E42" w:rsidRPr="00BA5AE3">
        <w:t>dedicated</w:t>
      </w:r>
      <w:r w:rsidR="00F10E4C" w:rsidRPr="00BA5AE3">
        <w:t xml:space="preserve"> email address</w:t>
      </w:r>
      <w:r w:rsidR="006D40C9">
        <w:t xml:space="preserve"> was included in the </w:t>
      </w:r>
      <w:r w:rsidR="00C5775A">
        <w:t>authorisation</w:t>
      </w:r>
      <w:r w:rsidR="006D40C9">
        <w:t xml:space="preserve"> letter</w:t>
      </w:r>
      <w:r w:rsidR="008456B6">
        <w:t xml:space="preserve"> carried by interviewers</w:t>
      </w:r>
      <w:r w:rsidR="00673F87">
        <w:t>.</w:t>
      </w:r>
    </w:p>
    <w:p w14:paraId="568E80EE" w14:textId="0D804645" w:rsidR="00F10E4C" w:rsidRPr="00BA5AE3" w:rsidRDefault="00C5775A" w:rsidP="00BA5AE3">
      <w:pPr>
        <w:pStyle w:val="MELmainbodytext"/>
        <w:numPr>
          <w:ilvl w:val="0"/>
          <w:numId w:val="18"/>
        </w:numPr>
      </w:pPr>
      <w:r>
        <w:t>The option to complete</w:t>
      </w:r>
      <w:r w:rsidR="00F10E4C" w:rsidRPr="00BA5AE3">
        <w:t xml:space="preserve"> in</w:t>
      </w:r>
      <w:r w:rsidR="002B72AD" w:rsidRPr="00BA5AE3">
        <w:t xml:space="preserve"> </w:t>
      </w:r>
      <w:r w:rsidR="00245372">
        <w:t xml:space="preserve">one of </w:t>
      </w:r>
      <w:r>
        <w:t>eight</w:t>
      </w:r>
      <w:r w:rsidR="002B72AD" w:rsidRPr="00BA5AE3">
        <w:t xml:space="preserve"> languages </w:t>
      </w:r>
      <w:r w:rsidR="00245372">
        <w:t>was provided</w:t>
      </w:r>
      <w:r w:rsidR="0010180A" w:rsidRPr="00BA5AE3">
        <w:t xml:space="preserve"> </w:t>
      </w:r>
      <w:r w:rsidR="00CB4103">
        <w:t xml:space="preserve">to encourage participation from those who </w:t>
      </w:r>
      <w:r w:rsidR="00992CDD">
        <w:t>do</w:t>
      </w:r>
      <w:r w:rsidR="0041381A">
        <w:t xml:space="preserve"> </w:t>
      </w:r>
      <w:r w:rsidR="00992CDD">
        <w:t>n</w:t>
      </w:r>
      <w:r w:rsidR="0041381A">
        <w:t>o</w:t>
      </w:r>
      <w:r w:rsidR="00992CDD">
        <w:t xml:space="preserve">t </w:t>
      </w:r>
      <w:r w:rsidR="00FF350E">
        <w:t>speak</w:t>
      </w:r>
      <w:r w:rsidR="00992CDD">
        <w:t xml:space="preserve"> English as their first language</w:t>
      </w:r>
      <w:r w:rsidR="0010180A" w:rsidRPr="00BA5AE3">
        <w:t>.</w:t>
      </w:r>
    </w:p>
    <w:p w14:paraId="46A0E90A" w14:textId="75616737" w:rsidR="004F291E" w:rsidRDefault="00992CDD" w:rsidP="00736B36">
      <w:pPr>
        <w:pStyle w:val="MELmainbodytext"/>
        <w:numPr>
          <w:ilvl w:val="0"/>
          <w:numId w:val="18"/>
        </w:numPr>
      </w:pPr>
      <w:r>
        <w:t xml:space="preserve">An incentive of </w:t>
      </w:r>
      <w:r w:rsidR="00DF2BD7">
        <w:t xml:space="preserve">a </w:t>
      </w:r>
      <w:r>
        <w:t>£5</w:t>
      </w:r>
      <w:r w:rsidR="00DF2BD7">
        <w:t xml:space="preserve"> v</w:t>
      </w:r>
      <w:r w:rsidR="00E532E5">
        <w:t>oucher</w:t>
      </w:r>
      <w:r w:rsidR="00497063">
        <w:t xml:space="preserve"> </w:t>
      </w:r>
      <w:r w:rsidR="00711877">
        <w:t>was paid for</w:t>
      </w:r>
      <w:r w:rsidR="004A1874">
        <w:t xml:space="preserve"> complet</w:t>
      </w:r>
      <w:r w:rsidR="00711877">
        <w:t>ion of</w:t>
      </w:r>
      <w:r w:rsidR="004A1874">
        <w:t xml:space="preserve"> the survey</w:t>
      </w:r>
      <w:r w:rsidR="00E532E5">
        <w:t xml:space="preserve"> </w:t>
      </w:r>
      <w:r w:rsidR="00A9433D">
        <w:t xml:space="preserve">and was </w:t>
      </w:r>
      <w:r w:rsidR="00BD1CCF">
        <w:t>administered by the interviewer</w:t>
      </w:r>
    </w:p>
    <w:p w14:paraId="625EE04C" w14:textId="525AF4B3" w:rsidR="000A5831" w:rsidRDefault="000A5831" w:rsidP="002774E4">
      <w:pPr>
        <w:pStyle w:val="MELmainbodytext"/>
      </w:pPr>
      <w:r w:rsidRPr="002774E4">
        <w:t xml:space="preserve">All responses were </w:t>
      </w:r>
      <w:r w:rsidR="00151FAD">
        <w:t xml:space="preserve">collected </w:t>
      </w:r>
      <w:r w:rsidRPr="002774E4">
        <w:t xml:space="preserve">processed and checked by </w:t>
      </w:r>
      <w:r w:rsidR="00C42D1E" w:rsidRPr="00BA5AE3">
        <w:t>M</w:t>
      </w:r>
      <w:r w:rsidR="00C42D1E">
        <w:rPr>
          <w:rFonts w:cstheme="minorHAnsi"/>
        </w:rPr>
        <w:t>·</w:t>
      </w:r>
      <w:r w:rsidR="00C42D1E" w:rsidRPr="00BA5AE3">
        <w:t>E</w:t>
      </w:r>
      <w:r w:rsidR="00C42D1E">
        <w:rPr>
          <w:rFonts w:cstheme="minorHAnsi"/>
        </w:rPr>
        <w:t>·</w:t>
      </w:r>
      <w:r w:rsidR="00C42D1E" w:rsidRPr="00BA5AE3">
        <w:t xml:space="preserve">L </w:t>
      </w:r>
      <w:r w:rsidRPr="002774E4">
        <w:t xml:space="preserve">Research, while the majority of the analysis will be conducted by </w:t>
      </w:r>
      <w:r w:rsidR="00100382">
        <w:t>Co-POWeR</w:t>
      </w:r>
      <w:r w:rsidRPr="002774E4">
        <w:t>.</w:t>
      </w:r>
    </w:p>
    <w:p w14:paraId="5D93BE00" w14:textId="46AE029C" w:rsidR="00114EF4" w:rsidRDefault="00F21E6D" w:rsidP="002774E4">
      <w:pPr>
        <w:pStyle w:val="MELmainbodytext"/>
      </w:pPr>
      <w:r>
        <w:t xml:space="preserve">The questionnaire was designed by Co-POWeR, </w:t>
      </w:r>
      <w:r w:rsidR="00FB67F7">
        <w:t xml:space="preserve">with </w:t>
      </w:r>
      <w:r w:rsidR="00C42D1E" w:rsidRPr="00BA5AE3">
        <w:t>M</w:t>
      </w:r>
      <w:r w:rsidR="00C42D1E">
        <w:rPr>
          <w:rFonts w:cstheme="minorHAnsi"/>
        </w:rPr>
        <w:t>·</w:t>
      </w:r>
      <w:r w:rsidR="00C42D1E" w:rsidRPr="00BA5AE3">
        <w:t>E</w:t>
      </w:r>
      <w:r w:rsidR="00C42D1E">
        <w:rPr>
          <w:rFonts w:cstheme="minorHAnsi"/>
        </w:rPr>
        <w:t>·</w:t>
      </w:r>
      <w:r w:rsidR="00C42D1E" w:rsidRPr="00BA5AE3">
        <w:t>L</w:t>
      </w:r>
      <w:r w:rsidR="00FB67F7">
        <w:t xml:space="preserve"> reviewing and </w:t>
      </w:r>
      <w:r w:rsidR="004F341A">
        <w:t>finalising the design</w:t>
      </w:r>
      <w:r w:rsidR="00E17C52">
        <w:t xml:space="preserve">. </w:t>
      </w:r>
      <w:r w:rsidR="007B75C5">
        <w:t xml:space="preserve">The questionnaire was then scripted by </w:t>
      </w:r>
      <w:r w:rsidR="00C42D1E" w:rsidRPr="00BA5AE3">
        <w:t>M</w:t>
      </w:r>
      <w:r w:rsidR="00C42D1E">
        <w:rPr>
          <w:rFonts w:cstheme="minorHAnsi"/>
        </w:rPr>
        <w:t>·</w:t>
      </w:r>
      <w:r w:rsidR="00C42D1E" w:rsidRPr="00BA5AE3">
        <w:t>E</w:t>
      </w:r>
      <w:r w:rsidR="00C42D1E">
        <w:rPr>
          <w:rFonts w:cstheme="minorHAnsi"/>
        </w:rPr>
        <w:t>·</w:t>
      </w:r>
      <w:r w:rsidR="00C42D1E" w:rsidRPr="00BA5AE3">
        <w:t>L</w:t>
      </w:r>
      <w:r w:rsidR="007B75C5">
        <w:t xml:space="preserve">, with Co-POWeR reviewing and signing off the final design. </w:t>
      </w:r>
      <w:r w:rsidR="00141D0C">
        <w:t>The questionnaire was translated into the seven language</w:t>
      </w:r>
      <w:r w:rsidR="00C536C5">
        <w:t>s</w:t>
      </w:r>
      <w:r w:rsidR="00141D0C">
        <w:t xml:space="preserve"> as stated on the </w:t>
      </w:r>
      <w:r w:rsidR="00817591">
        <w:t>previous</w:t>
      </w:r>
      <w:r w:rsidR="00141D0C">
        <w:t xml:space="preserve"> page by</w:t>
      </w:r>
      <w:r w:rsidR="00C536C5">
        <w:t xml:space="preserve"> </w:t>
      </w:r>
      <w:proofErr w:type="spellStart"/>
      <w:r w:rsidR="00854251">
        <w:t>Brasshouse</w:t>
      </w:r>
      <w:proofErr w:type="spellEnd"/>
      <w:r w:rsidR="00854251">
        <w:t xml:space="preserve"> Translation &amp; Int</w:t>
      </w:r>
      <w:r w:rsidR="00EF2B03">
        <w:t>erpreting Services</w:t>
      </w:r>
      <w:r w:rsidR="00EE0E4A">
        <w:t xml:space="preserve">, </w:t>
      </w:r>
      <w:r w:rsidR="00864E8C">
        <w:t>part of</w:t>
      </w:r>
      <w:r w:rsidR="00EE0E4A">
        <w:t xml:space="preserve"> Birmingham City Council</w:t>
      </w:r>
      <w:r w:rsidR="00EF2B03">
        <w:t>.</w:t>
      </w:r>
    </w:p>
    <w:p w14:paraId="09A6E2FE" w14:textId="77777777" w:rsidR="000A5831" w:rsidRDefault="000A5831" w:rsidP="002C0F83"/>
    <w:p w14:paraId="1119E14C" w14:textId="5F9143C2" w:rsidR="002C0F83" w:rsidRDefault="002C0F83" w:rsidP="002C0F83">
      <w:pPr>
        <w:pStyle w:val="MELmainsectionheader"/>
      </w:pPr>
      <w:bookmarkStart w:id="3" w:name="_Toc105684241"/>
      <w:r>
        <w:lastRenderedPageBreak/>
        <w:t>Sampling</w:t>
      </w:r>
      <w:bookmarkEnd w:id="3"/>
      <w:r w:rsidR="00636C8C">
        <w:t xml:space="preserve"> </w:t>
      </w:r>
    </w:p>
    <w:p w14:paraId="3E4A88B3" w14:textId="3D823F7A" w:rsidR="00004D3D" w:rsidRDefault="002C0F83" w:rsidP="002774E4">
      <w:pPr>
        <w:pStyle w:val="MELmainbodytext"/>
      </w:pPr>
      <w:r w:rsidRPr="00DF6A49">
        <w:t xml:space="preserve">A sample of </w:t>
      </w:r>
      <w:r w:rsidR="0015690D">
        <w:t>2</w:t>
      </w:r>
      <w:r w:rsidR="00B05FFB">
        <w:t>6</w:t>
      </w:r>
      <w:r w:rsidR="00F231FD" w:rsidRPr="00DF6A49">
        <w:t>,0</w:t>
      </w:r>
      <w:r w:rsidR="00B05FFB">
        <w:t>67</w:t>
      </w:r>
      <w:r w:rsidRPr="00DF6A49">
        <w:t xml:space="preserve"> addresses was drawn from the</w:t>
      </w:r>
      <w:r w:rsidR="00F231FD" w:rsidRPr="00DF6A49">
        <w:t xml:space="preserve"> Royal Mail’s Postal Address File</w:t>
      </w:r>
      <w:r w:rsidR="00C91F4B" w:rsidRPr="00DF6A49">
        <w:t xml:space="preserve">, which </w:t>
      </w:r>
      <w:r w:rsidR="00736B36" w:rsidRPr="00DF6A49">
        <w:t>is considered</w:t>
      </w:r>
      <w:r w:rsidR="00C91F4B" w:rsidRPr="00DF6A49">
        <w:t xml:space="preserve"> the most complete list of residential addresses available. </w:t>
      </w:r>
      <w:r w:rsidR="005032CD">
        <w:t xml:space="preserve">The sample was drawn from the eight cities </w:t>
      </w:r>
      <w:r w:rsidR="00086738">
        <w:t xml:space="preserve">selected </w:t>
      </w:r>
      <w:r w:rsidR="005032CD">
        <w:t>by Co-POWeR</w:t>
      </w:r>
      <w:r w:rsidR="003C189D">
        <w:t>. (Birmingham, Cardiff, Coventry, Leeds, Leicester, London, Luton, and Southampton).</w:t>
      </w:r>
      <w:r w:rsidR="00065614">
        <w:t xml:space="preserve"> </w:t>
      </w:r>
      <w:r w:rsidR="006155D5">
        <w:t xml:space="preserve">The </w:t>
      </w:r>
      <w:r w:rsidR="007644E0">
        <w:t>sampling points</w:t>
      </w:r>
      <w:r w:rsidR="006155D5">
        <w:t xml:space="preserve"> selected </w:t>
      </w:r>
      <w:r w:rsidR="007644E0">
        <w:t>with</w:t>
      </w:r>
      <w:r w:rsidR="006155D5">
        <w:t xml:space="preserve">in each city were chosen </w:t>
      </w:r>
      <w:r w:rsidR="00D81EA9">
        <w:t>on the basis that</w:t>
      </w:r>
      <w:r w:rsidR="006155D5">
        <w:t xml:space="preserve"> </w:t>
      </w:r>
      <w:r w:rsidR="00EE7636">
        <w:t>they had</w:t>
      </w:r>
      <w:r w:rsidR="006155D5">
        <w:t xml:space="preserve"> </w:t>
      </w:r>
      <w:r w:rsidR="000438C2">
        <w:t xml:space="preserve">the </w:t>
      </w:r>
      <w:r w:rsidR="006155D5">
        <w:t xml:space="preserve">highest </w:t>
      </w:r>
      <w:r w:rsidR="00CC36BF">
        <w:t xml:space="preserve">incidence of those from ethnic </w:t>
      </w:r>
      <w:r w:rsidR="00004D3D">
        <w:t>minorities</w:t>
      </w:r>
      <w:r w:rsidR="00321EA5">
        <w:t>.</w:t>
      </w:r>
    </w:p>
    <w:p w14:paraId="27CDE823" w14:textId="46707619" w:rsidR="003C189D" w:rsidRDefault="00857AEF" w:rsidP="002774E4">
      <w:pPr>
        <w:pStyle w:val="MELmainbodytext"/>
      </w:pPr>
      <w:r>
        <w:t>S</w:t>
      </w:r>
      <w:r w:rsidR="00065614">
        <w:t>ample</w:t>
      </w:r>
      <w:r w:rsidR="003A34D8">
        <w:t xml:space="preserve"> size </w:t>
      </w:r>
      <w:r>
        <w:t>targets</w:t>
      </w:r>
      <w:r w:rsidR="003A34D8">
        <w:t xml:space="preserve"> for each city</w:t>
      </w:r>
      <w:r w:rsidR="00065614">
        <w:t xml:space="preserve"> </w:t>
      </w:r>
      <w:r>
        <w:t>were set</w:t>
      </w:r>
      <w:r w:rsidR="00FA18EC">
        <w:t xml:space="preserve"> in</w:t>
      </w:r>
      <w:r w:rsidR="004231DA">
        <w:t xml:space="preserve"> broad alignme</w:t>
      </w:r>
      <w:r w:rsidR="003D74B7">
        <w:t>n</w:t>
      </w:r>
      <w:r w:rsidR="004231DA">
        <w:t xml:space="preserve">t </w:t>
      </w:r>
      <w:r w:rsidR="003D74B7">
        <w:t>with the</w:t>
      </w:r>
      <w:r w:rsidR="00065614">
        <w:t xml:space="preserve"> population size</w:t>
      </w:r>
      <w:r w:rsidR="00805828">
        <w:t xml:space="preserve"> and proportion of Black and Asian Minority ethnic residents</w:t>
      </w:r>
      <w:r w:rsidR="00122E02">
        <w:t xml:space="preserve"> </w:t>
      </w:r>
      <w:r w:rsidR="009928DE">
        <w:t>per city</w:t>
      </w:r>
      <w:r w:rsidR="00110C40">
        <w:t xml:space="preserve">. For </w:t>
      </w:r>
      <w:r w:rsidR="00337551">
        <w:t>example,</w:t>
      </w:r>
      <w:r w:rsidR="00065614">
        <w:t xml:space="preserve"> more interviews </w:t>
      </w:r>
      <w:r w:rsidR="00CC25AF">
        <w:t xml:space="preserve">were </w:t>
      </w:r>
      <w:r w:rsidR="008F37AF">
        <w:t>targeted</w:t>
      </w:r>
      <w:r w:rsidR="00065614">
        <w:t xml:space="preserve"> in London</w:t>
      </w:r>
      <w:r w:rsidR="00E928F5">
        <w:t xml:space="preserve"> and Birmingham</w:t>
      </w:r>
      <w:r w:rsidR="00065614">
        <w:t>, and less in Cardiff</w:t>
      </w:r>
      <w:r w:rsidR="008C2460">
        <w:t xml:space="preserve"> (</w:t>
      </w:r>
      <w:r w:rsidR="00AD3F21">
        <w:t>s</w:t>
      </w:r>
      <w:r w:rsidR="008C2460">
        <w:t>ee Ta</w:t>
      </w:r>
      <w:r w:rsidR="009B2264">
        <w:t>ble 1</w:t>
      </w:r>
      <w:r w:rsidR="00BE7397">
        <w:t>)</w:t>
      </w:r>
      <w:r w:rsidR="00FA4167">
        <w:t>.</w:t>
      </w:r>
    </w:p>
    <w:p w14:paraId="704591E7" w14:textId="3C86FDC7" w:rsidR="00A55A4B" w:rsidRDefault="008F37AF" w:rsidP="002774E4">
      <w:pPr>
        <w:pStyle w:val="MELmainbodytext"/>
      </w:pPr>
      <w:r>
        <w:t>Pre</w:t>
      </w:r>
      <w:r w:rsidR="00AE2D72">
        <w:t>scriptive q</w:t>
      </w:r>
      <w:r w:rsidR="00A55A4B">
        <w:t>uota</w:t>
      </w:r>
      <w:r w:rsidR="00713E87">
        <w:t>s</w:t>
      </w:r>
      <w:r w:rsidR="00A55A4B">
        <w:t xml:space="preserve"> on age, </w:t>
      </w:r>
      <w:r w:rsidR="00FA4167">
        <w:t>gender</w:t>
      </w:r>
      <w:r w:rsidR="00234636">
        <w:t>,</w:t>
      </w:r>
      <w:r w:rsidR="00A55A4B">
        <w:t xml:space="preserve"> or ethnicity</w:t>
      </w:r>
      <w:r w:rsidR="00AE2D72">
        <w:t xml:space="preserve"> were not set, however </w:t>
      </w:r>
      <w:r w:rsidR="002A57D7">
        <w:t xml:space="preserve">the profile of interviews </w:t>
      </w:r>
      <w:r w:rsidR="005C2361">
        <w:t>across these chara</w:t>
      </w:r>
      <w:r w:rsidR="00E95318">
        <w:t>cteristics were</w:t>
      </w:r>
      <w:r w:rsidR="00A55A4B">
        <w:t xml:space="preserve"> monitored </w:t>
      </w:r>
      <w:r w:rsidR="00927824">
        <w:t>throughout fieldwork to ensure a good sprea</w:t>
      </w:r>
      <w:r w:rsidR="00234636">
        <w:t>d</w:t>
      </w:r>
      <w:r w:rsidR="000C1825">
        <w:t xml:space="preserve"> in each city</w:t>
      </w:r>
      <w:r w:rsidR="009C6F9D">
        <w:t>.</w:t>
      </w:r>
    </w:p>
    <w:p w14:paraId="27619036" w14:textId="7D504CB4" w:rsidR="00B507F5" w:rsidRPr="003B0045" w:rsidRDefault="00B507F5" w:rsidP="00B507F5">
      <w:pPr>
        <w:pStyle w:val="MELmainbodytext"/>
        <w:rPr>
          <w:b/>
          <w:bCs/>
        </w:rPr>
      </w:pPr>
      <w:r w:rsidRPr="003B0045">
        <w:rPr>
          <w:b/>
          <w:bCs/>
        </w:rPr>
        <w:t>Table 1:  Sampl</w:t>
      </w:r>
      <w:r w:rsidR="00E928F5">
        <w:rPr>
          <w:b/>
          <w:bCs/>
        </w:rPr>
        <w:t>ing</w:t>
      </w:r>
    </w:p>
    <w:tbl>
      <w:tblPr>
        <w:tblW w:w="9493" w:type="dxa"/>
        <w:tblBorders>
          <w:top w:val="single" w:sz="4" w:space="0" w:color="E6007E"/>
          <w:left w:val="single" w:sz="4" w:space="0" w:color="E6007E"/>
          <w:bottom w:val="single" w:sz="4" w:space="0" w:color="E6007E"/>
          <w:right w:val="single" w:sz="4" w:space="0" w:color="E6007E"/>
          <w:insideH w:val="single" w:sz="4" w:space="0" w:color="E6007E"/>
          <w:insideV w:val="single" w:sz="4" w:space="0" w:color="E6007E"/>
        </w:tblBorders>
        <w:tblLook w:val="04A0" w:firstRow="1" w:lastRow="0" w:firstColumn="1" w:lastColumn="0" w:noHBand="0" w:noVBand="1"/>
      </w:tblPr>
      <w:tblGrid>
        <w:gridCol w:w="2689"/>
        <w:gridCol w:w="2126"/>
        <w:gridCol w:w="1559"/>
        <w:gridCol w:w="1418"/>
        <w:gridCol w:w="1701"/>
      </w:tblGrid>
      <w:tr w:rsidR="00163D93" w:rsidRPr="0034172D" w14:paraId="28215A03" w14:textId="77777777" w:rsidTr="007A2DD5">
        <w:trPr>
          <w:trHeight w:val="575"/>
        </w:trPr>
        <w:tc>
          <w:tcPr>
            <w:tcW w:w="2689" w:type="dxa"/>
            <w:shd w:val="clear" w:color="auto" w:fill="E6007E"/>
            <w:vAlign w:val="bottom"/>
            <w:hideMark/>
          </w:tcPr>
          <w:p w14:paraId="3E76D180" w14:textId="32908D44" w:rsidR="00163D93" w:rsidRPr="0034172D" w:rsidRDefault="00163D93" w:rsidP="00070BC8">
            <w:pPr>
              <w:spacing w:after="0" w:line="240" w:lineRule="auto"/>
              <w:rPr>
                <w:rFonts w:ascii="Times New Roman" w:eastAsia="Times New Roman" w:hAnsi="Times New Roman" w:cs="Times New Roman"/>
                <w:sz w:val="24"/>
                <w:szCs w:val="24"/>
                <w:lang w:eastAsia="en-GB"/>
              </w:rPr>
            </w:pPr>
            <w:r w:rsidRPr="00B507F5">
              <w:rPr>
                <w:rFonts w:ascii="Calibri" w:eastAsia="Times New Roman" w:hAnsi="Calibri" w:cs="Calibri"/>
                <w:color w:val="FFFFFF" w:themeColor="background1"/>
                <w:lang w:eastAsia="en-GB"/>
              </w:rPr>
              <w:t>City</w:t>
            </w:r>
          </w:p>
        </w:tc>
        <w:tc>
          <w:tcPr>
            <w:tcW w:w="2126" w:type="dxa"/>
            <w:shd w:val="clear" w:color="auto" w:fill="E6007E"/>
            <w:vAlign w:val="bottom"/>
          </w:tcPr>
          <w:p w14:paraId="59323D7C" w14:textId="15ADB4D9" w:rsidR="00163D93" w:rsidRDefault="00163D93" w:rsidP="00070BC8">
            <w:pPr>
              <w:spacing w:after="0" w:line="240" w:lineRule="auto"/>
              <w:jc w:val="center"/>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Number of addresses selected</w:t>
            </w:r>
          </w:p>
        </w:tc>
        <w:tc>
          <w:tcPr>
            <w:tcW w:w="1559" w:type="dxa"/>
            <w:shd w:val="clear" w:color="auto" w:fill="E6007E"/>
            <w:vAlign w:val="bottom"/>
          </w:tcPr>
          <w:p w14:paraId="0909D78D" w14:textId="13ED715B" w:rsidR="00163D93" w:rsidRDefault="0060396B" w:rsidP="00070BC8">
            <w:pPr>
              <w:spacing w:after="0" w:line="240" w:lineRule="auto"/>
              <w:jc w:val="center"/>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Sampling point</w:t>
            </w:r>
            <w:r w:rsidR="00055EF4">
              <w:rPr>
                <w:rFonts w:ascii="Calibri" w:eastAsia="Times New Roman" w:hAnsi="Calibri" w:cs="Calibri"/>
                <w:color w:val="FFFFFF" w:themeColor="background1"/>
                <w:lang w:eastAsia="en-GB"/>
              </w:rPr>
              <w:t>s</w:t>
            </w:r>
            <w:r w:rsidR="00163D93">
              <w:rPr>
                <w:rFonts w:ascii="Calibri" w:eastAsia="Times New Roman" w:hAnsi="Calibri" w:cs="Calibri"/>
                <w:color w:val="FFFFFF" w:themeColor="background1"/>
                <w:lang w:eastAsia="en-GB"/>
              </w:rPr>
              <w:t xml:space="preserve"> </w:t>
            </w:r>
            <w:r w:rsidR="003F5934">
              <w:rPr>
                <w:rFonts w:ascii="Calibri" w:eastAsia="Times New Roman" w:hAnsi="Calibri" w:cs="Calibri"/>
                <w:color w:val="FFFFFF" w:themeColor="background1"/>
                <w:lang w:eastAsia="en-GB"/>
              </w:rPr>
              <w:t>used</w:t>
            </w:r>
          </w:p>
        </w:tc>
        <w:tc>
          <w:tcPr>
            <w:tcW w:w="1418" w:type="dxa"/>
            <w:shd w:val="clear" w:color="auto" w:fill="E6007E"/>
            <w:vAlign w:val="bottom"/>
          </w:tcPr>
          <w:p w14:paraId="6F4FF423" w14:textId="0D72D2B3" w:rsidR="00163D93" w:rsidRPr="0034172D" w:rsidRDefault="00163D93" w:rsidP="00070BC8">
            <w:pPr>
              <w:spacing w:after="0" w:line="240" w:lineRule="auto"/>
              <w:jc w:val="center"/>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Sample target</w:t>
            </w:r>
          </w:p>
        </w:tc>
        <w:tc>
          <w:tcPr>
            <w:tcW w:w="1701" w:type="dxa"/>
            <w:shd w:val="clear" w:color="auto" w:fill="E6007E"/>
            <w:vAlign w:val="bottom"/>
          </w:tcPr>
          <w:p w14:paraId="6955DE58" w14:textId="53FC26E3" w:rsidR="00163D93" w:rsidRPr="0034172D" w:rsidRDefault="00163D93" w:rsidP="00070BC8">
            <w:pPr>
              <w:spacing w:after="0" w:line="240" w:lineRule="auto"/>
              <w:jc w:val="center"/>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Sample achieved</w:t>
            </w:r>
          </w:p>
        </w:tc>
      </w:tr>
      <w:tr w:rsidR="00163D93" w:rsidRPr="0034172D" w14:paraId="0ADD54DC" w14:textId="77777777" w:rsidTr="007A2DD5">
        <w:trPr>
          <w:trHeight w:val="287"/>
        </w:trPr>
        <w:tc>
          <w:tcPr>
            <w:tcW w:w="2689" w:type="dxa"/>
            <w:shd w:val="clear" w:color="auto" w:fill="auto"/>
            <w:vAlign w:val="bottom"/>
          </w:tcPr>
          <w:p w14:paraId="6BC0895F" w14:textId="7754E737" w:rsidR="00163D93" w:rsidRPr="0086188C" w:rsidRDefault="00163D93" w:rsidP="00070BC8">
            <w:pPr>
              <w:spacing w:after="0" w:line="240" w:lineRule="auto"/>
              <w:rPr>
                <w:rFonts w:ascii="Calibri" w:eastAsia="Times New Roman" w:hAnsi="Calibri" w:cs="Calibri"/>
                <w:b/>
                <w:bCs/>
                <w:color w:val="000000"/>
                <w:lang w:eastAsia="en-GB"/>
              </w:rPr>
            </w:pPr>
            <w:r w:rsidRPr="0086188C">
              <w:rPr>
                <w:rFonts w:ascii="Calibri" w:eastAsia="Times New Roman" w:hAnsi="Calibri" w:cs="Calibri"/>
                <w:b/>
                <w:bCs/>
                <w:color w:val="000000"/>
                <w:lang w:eastAsia="en-GB"/>
              </w:rPr>
              <w:t>Birmingham</w:t>
            </w:r>
          </w:p>
        </w:tc>
        <w:tc>
          <w:tcPr>
            <w:tcW w:w="2126" w:type="dxa"/>
          </w:tcPr>
          <w:p w14:paraId="416A13C5" w14:textId="348D8603" w:rsidR="00163D93"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3053</w:t>
            </w:r>
          </w:p>
        </w:tc>
        <w:tc>
          <w:tcPr>
            <w:tcW w:w="1559" w:type="dxa"/>
          </w:tcPr>
          <w:p w14:paraId="4A381C9C" w14:textId="280837CF" w:rsidR="00163D93" w:rsidRDefault="0060396B"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1418" w:type="dxa"/>
            <w:shd w:val="clear" w:color="auto" w:fill="auto"/>
            <w:vAlign w:val="bottom"/>
          </w:tcPr>
          <w:p w14:paraId="5462EE3B" w14:textId="7E70D8BF"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200</w:t>
            </w:r>
          </w:p>
        </w:tc>
        <w:tc>
          <w:tcPr>
            <w:tcW w:w="1701" w:type="dxa"/>
            <w:shd w:val="clear" w:color="auto" w:fill="auto"/>
            <w:vAlign w:val="bottom"/>
          </w:tcPr>
          <w:p w14:paraId="725A3CD9" w14:textId="6C8E2902"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200</w:t>
            </w:r>
          </w:p>
        </w:tc>
      </w:tr>
      <w:tr w:rsidR="00163D93" w:rsidRPr="0034172D" w14:paraId="60E19E45" w14:textId="77777777" w:rsidTr="007A2DD5">
        <w:trPr>
          <w:trHeight w:val="287"/>
        </w:trPr>
        <w:tc>
          <w:tcPr>
            <w:tcW w:w="2689" w:type="dxa"/>
            <w:shd w:val="clear" w:color="auto" w:fill="auto"/>
            <w:vAlign w:val="bottom"/>
          </w:tcPr>
          <w:p w14:paraId="680D317E" w14:textId="1C71EB75" w:rsidR="00163D93" w:rsidRPr="0086188C" w:rsidRDefault="00163D93" w:rsidP="00070BC8">
            <w:pPr>
              <w:spacing w:after="0" w:line="240" w:lineRule="auto"/>
              <w:rPr>
                <w:rFonts w:ascii="Calibri" w:eastAsia="Times New Roman" w:hAnsi="Calibri" w:cs="Calibri"/>
                <w:b/>
                <w:bCs/>
                <w:color w:val="000000"/>
                <w:lang w:eastAsia="en-GB"/>
              </w:rPr>
            </w:pPr>
            <w:r w:rsidRPr="0086188C">
              <w:rPr>
                <w:rFonts w:ascii="Calibri" w:eastAsia="Times New Roman" w:hAnsi="Calibri" w:cs="Calibri"/>
                <w:b/>
                <w:bCs/>
                <w:color w:val="000000"/>
                <w:lang w:eastAsia="en-GB"/>
              </w:rPr>
              <w:t>Cardiff</w:t>
            </w:r>
          </w:p>
        </w:tc>
        <w:tc>
          <w:tcPr>
            <w:tcW w:w="2126" w:type="dxa"/>
          </w:tcPr>
          <w:p w14:paraId="63246228" w14:textId="271C970B" w:rsidR="00163D93"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3516</w:t>
            </w:r>
          </w:p>
        </w:tc>
        <w:tc>
          <w:tcPr>
            <w:tcW w:w="1559" w:type="dxa"/>
          </w:tcPr>
          <w:p w14:paraId="72AE502D" w14:textId="3655BAD8" w:rsidR="00163D93" w:rsidRDefault="00490688"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1418" w:type="dxa"/>
            <w:shd w:val="clear" w:color="auto" w:fill="auto"/>
            <w:vAlign w:val="bottom"/>
          </w:tcPr>
          <w:p w14:paraId="5D30AA1B" w14:textId="5AAE7AEA"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50</w:t>
            </w:r>
          </w:p>
        </w:tc>
        <w:tc>
          <w:tcPr>
            <w:tcW w:w="1701" w:type="dxa"/>
            <w:shd w:val="clear" w:color="auto" w:fill="auto"/>
            <w:vAlign w:val="bottom"/>
          </w:tcPr>
          <w:p w14:paraId="2EFAA6E6" w14:textId="0DC60379"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50</w:t>
            </w:r>
          </w:p>
        </w:tc>
      </w:tr>
      <w:tr w:rsidR="00163D93" w:rsidRPr="0034172D" w14:paraId="335C749F" w14:textId="77777777" w:rsidTr="007A2DD5">
        <w:trPr>
          <w:trHeight w:val="287"/>
        </w:trPr>
        <w:tc>
          <w:tcPr>
            <w:tcW w:w="2689" w:type="dxa"/>
            <w:shd w:val="clear" w:color="auto" w:fill="auto"/>
            <w:vAlign w:val="bottom"/>
          </w:tcPr>
          <w:p w14:paraId="4A81994E" w14:textId="6E6A8414" w:rsidR="00163D93" w:rsidRPr="0086188C" w:rsidRDefault="00163D93" w:rsidP="00070BC8">
            <w:pPr>
              <w:spacing w:after="0" w:line="240" w:lineRule="auto"/>
              <w:rPr>
                <w:rFonts w:ascii="Calibri" w:eastAsia="Times New Roman" w:hAnsi="Calibri" w:cs="Calibri"/>
                <w:b/>
                <w:bCs/>
                <w:color w:val="000000"/>
                <w:lang w:eastAsia="en-GB"/>
              </w:rPr>
            </w:pPr>
            <w:r w:rsidRPr="0086188C">
              <w:rPr>
                <w:rFonts w:ascii="Calibri" w:eastAsia="Times New Roman" w:hAnsi="Calibri" w:cs="Calibri"/>
                <w:b/>
                <w:bCs/>
                <w:color w:val="000000"/>
                <w:lang w:eastAsia="en-GB"/>
              </w:rPr>
              <w:t>Coventry</w:t>
            </w:r>
          </w:p>
        </w:tc>
        <w:tc>
          <w:tcPr>
            <w:tcW w:w="2126" w:type="dxa"/>
          </w:tcPr>
          <w:p w14:paraId="783B6353" w14:textId="2FF4F762" w:rsidR="00163D93"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2103</w:t>
            </w:r>
          </w:p>
        </w:tc>
        <w:tc>
          <w:tcPr>
            <w:tcW w:w="1559" w:type="dxa"/>
          </w:tcPr>
          <w:p w14:paraId="68C8580F" w14:textId="66889B0C" w:rsidR="00163D93" w:rsidRDefault="000500B9"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1418" w:type="dxa"/>
            <w:shd w:val="clear" w:color="auto" w:fill="auto"/>
            <w:vAlign w:val="bottom"/>
          </w:tcPr>
          <w:p w14:paraId="68E30FD0" w14:textId="58E1C827"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701" w:type="dxa"/>
            <w:shd w:val="clear" w:color="auto" w:fill="auto"/>
            <w:vAlign w:val="bottom"/>
          </w:tcPr>
          <w:p w14:paraId="69E28D87" w14:textId="0A200A8E"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w:t>
            </w:r>
          </w:p>
        </w:tc>
      </w:tr>
      <w:tr w:rsidR="00163D93" w:rsidRPr="0034172D" w14:paraId="721E83B7" w14:textId="77777777" w:rsidTr="007A2DD5">
        <w:trPr>
          <w:trHeight w:val="287"/>
        </w:trPr>
        <w:tc>
          <w:tcPr>
            <w:tcW w:w="2689" w:type="dxa"/>
            <w:shd w:val="clear" w:color="auto" w:fill="auto"/>
            <w:vAlign w:val="bottom"/>
          </w:tcPr>
          <w:p w14:paraId="7CF2C5E9" w14:textId="4180EF70" w:rsidR="00163D93" w:rsidRPr="0086188C" w:rsidRDefault="00163D93" w:rsidP="00070BC8">
            <w:pPr>
              <w:spacing w:after="0" w:line="240" w:lineRule="auto"/>
              <w:rPr>
                <w:rFonts w:ascii="Calibri" w:eastAsia="Times New Roman" w:hAnsi="Calibri" w:cs="Calibri"/>
                <w:b/>
                <w:bCs/>
                <w:color w:val="000000"/>
                <w:lang w:eastAsia="en-GB"/>
              </w:rPr>
            </w:pPr>
            <w:r w:rsidRPr="0086188C">
              <w:rPr>
                <w:rFonts w:ascii="Calibri" w:eastAsia="Times New Roman" w:hAnsi="Calibri" w:cs="Calibri"/>
                <w:b/>
                <w:bCs/>
                <w:color w:val="000000"/>
                <w:lang w:eastAsia="en-GB"/>
              </w:rPr>
              <w:t>Leeds</w:t>
            </w:r>
          </w:p>
        </w:tc>
        <w:tc>
          <w:tcPr>
            <w:tcW w:w="2126" w:type="dxa"/>
          </w:tcPr>
          <w:p w14:paraId="12997C8F" w14:textId="0822E46F" w:rsidR="00163D93"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4380</w:t>
            </w:r>
          </w:p>
        </w:tc>
        <w:tc>
          <w:tcPr>
            <w:tcW w:w="1559" w:type="dxa"/>
          </w:tcPr>
          <w:p w14:paraId="0D06B8BD" w14:textId="64A5AD43" w:rsidR="00163D93" w:rsidRDefault="003F5934"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1418" w:type="dxa"/>
            <w:shd w:val="clear" w:color="auto" w:fill="auto"/>
            <w:vAlign w:val="bottom"/>
          </w:tcPr>
          <w:p w14:paraId="089F66CC" w14:textId="5A4E685E"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701" w:type="dxa"/>
            <w:shd w:val="clear" w:color="auto" w:fill="auto"/>
            <w:vAlign w:val="bottom"/>
          </w:tcPr>
          <w:p w14:paraId="663749FE" w14:textId="102AF7E5"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99</w:t>
            </w:r>
          </w:p>
        </w:tc>
      </w:tr>
      <w:tr w:rsidR="00163D93" w:rsidRPr="0034172D" w14:paraId="3D7E9F12" w14:textId="77777777" w:rsidTr="007A2DD5">
        <w:trPr>
          <w:trHeight w:val="287"/>
        </w:trPr>
        <w:tc>
          <w:tcPr>
            <w:tcW w:w="2689" w:type="dxa"/>
            <w:shd w:val="clear" w:color="auto" w:fill="auto"/>
            <w:vAlign w:val="bottom"/>
          </w:tcPr>
          <w:p w14:paraId="2286DDAA" w14:textId="19A84887" w:rsidR="00163D93" w:rsidRPr="0086188C" w:rsidRDefault="00163D93" w:rsidP="00070BC8">
            <w:pPr>
              <w:spacing w:after="0" w:line="240" w:lineRule="auto"/>
              <w:rPr>
                <w:rFonts w:ascii="Calibri" w:eastAsia="Times New Roman" w:hAnsi="Calibri" w:cs="Calibri"/>
                <w:b/>
                <w:bCs/>
                <w:color w:val="000000"/>
                <w:lang w:eastAsia="en-GB"/>
              </w:rPr>
            </w:pPr>
            <w:r w:rsidRPr="0086188C">
              <w:rPr>
                <w:rFonts w:ascii="Calibri" w:eastAsia="Times New Roman" w:hAnsi="Calibri" w:cs="Calibri"/>
                <w:b/>
                <w:bCs/>
                <w:color w:val="000000"/>
                <w:lang w:eastAsia="en-GB"/>
              </w:rPr>
              <w:t>Leicester</w:t>
            </w:r>
          </w:p>
        </w:tc>
        <w:tc>
          <w:tcPr>
            <w:tcW w:w="2126" w:type="dxa"/>
          </w:tcPr>
          <w:p w14:paraId="42C4D954" w14:textId="7E7BC807" w:rsidR="00163D93"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3474</w:t>
            </w:r>
          </w:p>
        </w:tc>
        <w:tc>
          <w:tcPr>
            <w:tcW w:w="1559" w:type="dxa"/>
          </w:tcPr>
          <w:p w14:paraId="6F3FB8F0" w14:textId="616D2AD3" w:rsidR="00163D93" w:rsidRDefault="00883F94"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1418" w:type="dxa"/>
            <w:shd w:val="clear" w:color="auto" w:fill="auto"/>
            <w:vAlign w:val="bottom"/>
          </w:tcPr>
          <w:p w14:paraId="2AF27B8E" w14:textId="798E9D91"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701" w:type="dxa"/>
            <w:shd w:val="clear" w:color="auto" w:fill="auto"/>
            <w:vAlign w:val="bottom"/>
          </w:tcPr>
          <w:p w14:paraId="337AC44A" w14:textId="605EB2F8"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w:t>
            </w:r>
          </w:p>
        </w:tc>
      </w:tr>
      <w:tr w:rsidR="00163D93" w:rsidRPr="0034172D" w14:paraId="6E6AF069" w14:textId="77777777" w:rsidTr="007A2DD5">
        <w:trPr>
          <w:trHeight w:val="287"/>
        </w:trPr>
        <w:tc>
          <w:tcPr>
            <w:tcW w:w="2689" w:type="dxa"/>
            <w:shd w:val="clear" w:color="auto" w:fill="auto"/>
            <w:vAlign w:val="bottom"/>
          </w:tcPr>
          <w:p w14:paraId="3DA959DE" w14:textId="5CB1C73B" w:rsidR="00163D93" w:rsidRPr="0086188C" w:rsidRDefault="00163D93" w:rsidP="00070BC8">
            <w:pPr>
              <w:spacing w:after="0" w:line="240" w:lineRule="auto"/>
              <w:rPr>
                <w:rFonts w:ascii="Calibri" w:eastAsia="Times New Roman" w:hAnsi="Calibri" w:cs="Calibri"/>
                <w:b/>
                <w:bCs/>
                <w:color w:val="000000"/>
                <w:lang w:eastAsia="en-GB"/>
              </w:rPr>
            </w:pPr>
            <w:r w:rsidRPr="0086188C">
              <w:rPr>
                <w:rFonts w:ascii="Calibri" w:eastAsia="Times New Roman" w:hAnsi="Calibri" w:cs="Calibri"/>
                <w:b/>
                <w:bCs/>
                <w:color w:val="000000"/>
                <w:lang w:eastAsia="en-GB"/>
              </w:rPr>
              <w:t>London</w:t>
            </w:r>
            <w:r w:rsidR="00353D39">
              <w:rPr>
                <w:rFonts w:ascii="Calibri" w:eastAsia="Times New Roman" w:hAnsi="Calibri" w:cs="Calibri"/>
                <w:b/>
                <w:bCs/>
                <w:color w:val="000000"/>
                <w:lang w:eastAsia="en-GB"/>
              </w:rPr>
              <w:t xml:space="preserve"> (Ealing, Lambeth, </w:t>
            </w:r>
            <w:r w:rsidR="007A2DD5">
              <w:rPr>
                <w:rFonts w:ascii="Calibri" w:eastAsia="Times New Roman" w:hAnsi="Calibri" w:cs="Calibri"/>
                <w:b/>
                <w:bCs/>
                <w:color w:val="000000"/>
                <w:lang w:eastAsia="en-GB"/>
              </w:rPr>
              <w:t>Newham, Southwark)</w:t>
            </w:r>
          </w:p>
        </w:tc>
        <w:tc>
          <w:tcPr>
            <w:tcW w:w="2126" w:type="dxa"/>
          </w:tcPr>
          <w:p w14:paraId="161FE8B4" w14:textId="65EEA1C8" w:rsidR="00163D93"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5371</w:t>
            </w:r>
          </w:p>
        </w:tc>
        <w:tc>
          <w:tcPr>
            <w:tcW w:w="1559" w:type="dxa"/>
          </w:tcPr>
          <w:p w14:paraId="49AD867B" w14:textId="31307D3B" w:rsidR="00163D93" w:rsidRDefault="00EA0329"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w:t>
            </w:r>
          </w:p>
        </w:tc>
        <w:tc>
          <w:tcPr>
            <w:tcW w:w="1418" w:type="dxa"/>
            <w:shd w:val="clear" w:color="auto" w:fill="auto"/>
            <w:vAlign w:val="bottom"/>
          </w:tcPr>
          <w:p w14:paraId="24E97BCE" w14:textId="5EAA633A"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250</w:t>
            </w:r>
          </w:p>
        </w:tc>
        <w:tc>
          <w:tcPr>
            <w:tcW w:w="1701" w:type="dxa"/>
            <w:shd w:val="clear" w:color="auto" w:fill="auto"/>
            <w:vAlign w:val="bottom"/>
          </w:tcPr>
          <w:p w14:paraId="2C3F65BA" w14:textId="76B4BCA2"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250</w:t>
            </w:r>
          </w:p>
        </w:tc>
      </w:tr>
      <w:tr w:rsidR="00163D93" w:rsidRPr="0034172D" w14:paraId="77E7D639" w14:textId="77777777" w:rsidTr="007A2DD5">
        <w:trPr>
          <w:trHeight w:val="287"/>
        </w:trPr>
        <w:tc>
          <w:tcPr>
            <w:tcW w:w="2689" w:type="dxa"/>
            <w:shd w:val="clear" w:color="auto" w:fill="auto"/>
            <w:vAlign w:val="bottom"/>
          </w:tcPr>
          <w:p w14:paraId="1795E7C7" w14:textId="0DC55C9E" w:rsidR="00163D93" w:rsidRPr="0086188C" w:rsidRDefault="00163D93" w:rsidP="00070BC8">
            <w:pPr>
              <w:spacing w:after="0" w:line="240" w:lineRule="auto"/>
              <w:rPr>
                <w:rFonts w:ascii="Calibri" w:eastAsia="Times New Roman" w:hAnsi="Calibri" w:cs="Calibri"/>
                <w:b/>
                <w:bCs/>
                <w:color w:val="000000"/>
                <w:lang w:eastAsia="en-GB"/>
              </w:rPr>
            </w:pPr>
            <w:r w:rsidRPr="0086188C">
              <w:rPr>
                <w:rFonts w:ascii="Calibri" w:eastAsia="Times New Roman" w:hAnsi="Calibri" w:cs="Calibri"/>
                <w:b/>
                <w:bCs/>
                <w:color w:val="000000"/>
                <w:lang w:eastAsia="en-GB"/>
              </w:rPr>
              <w:t>Luton</w:t>
            </w:r>
          </w:p>
        </w:tc>
        <w:tc>
          <w:tcPr>
            <w:tcW w:w="2126" w:type="dxa"/>
          </w:tcPr>
          <w:p w14:paraId="7D600905" w14:textId="4C13FB3D" w:rsidR="00163D93"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2624</w:t>
            </w:r>
          </w:p>
        </w:tc>
        <w:tc>
          <w:tcPr>
            <w:tcW w:w="1559" w:type="dxa"/>
          </w:tcPr>
          <w:p w14:paraId="34336E6E" w14:textId="74894A1A" w:rsidR="00163D93" w:rsidRDefault="009625CA"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1418" w:type="dxa"/>
            <w:shd w:val="clear" w:color="auto" w:fill="auto"/>
            <w:vAlign w:val="bottom"/>
          </w:tcPr>
          <w:p w14:paraId="6CE98C0A" w14:textId="1C48E986"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701" w:type="dxa"/>
            <w:shd w:val="clear" w:color="auto" w:fill="auto"/>
            <w:vAlign w:val="bottom"/>
          </w:tcPr>
          <w:p w14:paraId="56AE582A" w14:textId="53DAB807"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101</w:t>
            </w:r>
          </w:p>
        </w:tc>
      </w:tr>
      <w:tr w:rsidR="00163D93" w:rsidRPr="0034172D" w14:paraId="542BDEE6" w14:textId="77777777" w:rsidTr="007A2DD5">
        <w:trPr>
          <w:trHeight w:val="287"/>
        </w:trPr>
        <w:tc>
          <w:tcPr>
            <w:tcW w:w="2689" w:type="dxa"/>
            <w:shd w:val="clear" w:color="auto" w:fill="auto"/>
            <w:vAlign w:val="bottom"/>
          </w:tcPr>
          <w:p w14:paraId="14123ECC" w14:textId="56B5099B" w:rsidR="00163D93" w:rsidRPr="0086188C" w:rsidRDefault="00163D93" w:rsidP="00070BC8">
            <w:pPr>
              <w:spacing w:after="0" w:line="240" w:lineRule="auto"/>
              <w:rPr>
                <w:rFonts w:ascii="Calibri" w:eastAsia="Times New Roman" w:hAnsi="Calibri" w:cs="Calibri"/>
                <w:b/>
                <w:bCs/>
                <w:color w:val="000000"/>
                <w:lang w:eastAsia="en-GB"/>
              </w:rPr>
            </w:pPr>
            <w:r w:rsidRPr="0086188C">
              <w:rPr>
                <w:rFonts w:ascii="Calibri" w:eastAsia="Times New Roman" w:hAnsi="Calibri" w:cs="Calibri"/>
                <w:b/>
                <w:bCs/>
                <w:color w:val="000000"/>
                <w:lang w:eastAsia="en-GB"/>
              </w:rPr>
              <w:t>Southampton</w:t>
            </w:r>
          </w:p>
        </w:tc>
        <w:tc>
          <w:tcPr>
            <w:tcW w:w="2126" w:type="dxa"/>
          </w:tcPr>
          <w:p w14:paraId="39FF6F83" w14:textId="560D5BD3" w:rsidR="00163D93"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1546</w:t>
            </w:r>
          </w:p>
        </w:tc>
        <w:tc>
          <w:tcPr>
            <w:tcW w:w="1559" w:type="dxa"/>
          </w:tcPr>
          <w:p w14:paraId="58E9D1A0" w14:textId="0790C94D" w:rsidR="00163D93" w:rsidRDefault="008732EA"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1418" w:type="dxa"/>
            <w:shd w:val="clear" w:color="auto" w:fill="auto"/>
            <w:vAlign w:val="bottom"/>
          </w:tcPr>
          <w:p w14:paraId="1AFFD5C7" w14:textId="187EF0D5"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701" w:type="dxa"/>
            <w:shd w:val="clear" w:color="auto" w:fill="auto"/>
            <w:vAlign w:val="bottom"/>
          </w:tcPr>
          <w:p w14:paraId="63B8F993" w14:textId="3507A9EC"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w:t>
            </w:r>
          </w:p>
        </w:tc>
      </w:tr>
      <w:tr w:rsidR="00163D93" w:rsidRPr="0034172D" w14:paraId="7DB0B634" w14:textId="77777777" w:rsidTr="007A2DD5">
        <w:trPr>
          <w:trHeight w:val="287"/>
        </w:trPr>
        <w:tc>
          <w:tcPr>
            <w:tcW w:w="2689" w:type="dxa"/>
            <w:shd w:val="clear" w:color="auto" w:fill="auto"/>
            <w:vAlign w:val="bottom"/>
            <w:hideMark/>
          </w:tcPr>
          <w:p w14:paraId="13788B75" w14:textId="77777777" w:rsidR="00163D93" w:rsidRPr="0034172D" w:rsidRDefault="00163D93" w:rsidP="00070BC8">
            <w:pPr>
              <w:spacing w:after="0" w:line="240" w:lineRule="auto"/>
              <w:jc w:val="right"/>
              <w:rPr>
                <w:rFonts w:ascii="Calibri" w:eastAsia="Times New Roman" w:hAnsi="Calibri" w:cs="Calibri"/>
                <w:color w:val="000000"/>
                <w:lang w:eastAsia="en-GB"/>
              </w:rPr>
            </w:pPr>
            <w:r w:rsidRPr="0034172D">
              <w:rPr>
                <w:rFonts w:ascii="Calibri" w:eastAsia="Times New Roman" w:hAnsi="Calibri" w:cs="Calibri"/>
                <w:color w:val="000000"/>
                <w:lang w:eastAsia="en-GB"/>
              </w:rPr>
              <w:t>Total</w:t>
            </w:r>
          </w:p>
        </w:tc>
        <w:tc>
          <w:tcPr>
            <w:tcW w:w="2126" w:type="dxa"/>
          </w:tcPr>
          <w:p w14:paraId="06E2EACB" w14:textId="0EF2E3D3" w:rsidR="00163D93"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26067</w:t>
            </w:r>
          </w:p>
        </w:tc>
        <w:tc>
          <w:tcPr>
            <w:tcW w:w="1559" w:type="dxa"/>
          </w:tcPr>
          <w:p w14:paraId="0F8F6D26" w14:textId="4FB86603" w:rsidR="00163D93" w:rsidRDefault="007C2515"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50</w:t>
            </w:r>
          </w:p>
        </w:tc>
        <w:tc>
          <w:tcPr>
            <w:tcW w:w="1418" w:type="dxa"/>
            <w:shd w:val="clear" w:color="auto" w:fill="auto"/>
            <w:vAlign w:val="bottom"/>
          </w:tcPr>
          <w:p w14:paraId="128ACFF6" w14:textId="78E1F560"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1000</w:t>
            </w:r>
          </w:p>
        </w:tc>
        <w:tc>
          <w:tcPr>
            <w:tcW w:w="1701" w:type="dxa"/>
            <w:shd w:val="clear" w:color="auto" w:fill="auto"/>
            <w:vAlign w:val="bottom"/>
          </w:tcPr>
          <w:p w14:paraId="7258DCA4" w14:textId="44C1F2ED" w:rsidR="00163D93" w:rsidRPr="0034172D" w:rsidRDefault="00163D93" w:rsidP="00070BC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1000</w:t>
            </w:r>
          </w:p>
        </w:tc>
      </w:tr>
    </w:tbl>
    <w:p w14:paraId="26DF657E" w14:textId="74441331" w:rsidR="00885743" w:rsidRDefault="00885743" w:rsidP="002774E4">
      <w:pPr>
        <w:pStyle w:val="MELmainbodytext"/>
      </w:pPr>
    </w:p>
    <w:p w14:paraId="6F3B8629" w14:textId="77777777" w:rsidR="002D4E62" w:rsidRDefault="002D4E62" w:rsidP="002774E4">
      <w:pPr>
        <w:pStyle w:val="MELmainbodytext"/>
      </w:pPr>
    </w:p>
    <w:p w14:paraId="0A4436CC" w14:textId="77777777" w:rsidR="002D4E62" w:rsidRDefault="002D4E62" w:rsidP="002774E4">
      <w:pPr>
        <w:pStyle w:val="MELmainbodytext"/>
      </w:pPr>
    </w:p>
    <w:p w14:paraId="66F4CDB4" w14:textId="40B43CAB" w:rsidR="001871DA" w:rsidRDefault="001871DA" w:rsidP="001871DA">
      <w:pPr>
        <w:pStyle w:val="MELmainsectionheader"/>
      </w:pPr>
      <w:bookmarkStart w:id="4" w:name="_Toc105684242"/>
      <w:r>
        <w:lastRenderedPageBreak/>
        <w:t>Data collection</w:t>
      </w:r>
      <w:bookmarkEnd w:id="4"/>
    </w:p>
    <w:p w14:paraId="5BA6265E" w14:textId="1540832B" w:rsidR="001871DA" w:rsidRDefault="001871DA" w:rsidP="001871DA">
      <w:pPr>
        <w:pStyle w:val="MELheader3"/>
      </w:pPr>
      <w:r>
        <w:t>Pilot phase</w:t>
      </w:r>
    </w:p>
    <w:p w14:paraId="101ACA94" w14:textId="77777777" w:rsidR="001871DA" w:rsidRDefault="001871DA" w:rsidP="001871DA">
      <w:pPr>
        <w:pStyle w:val="MELmainbodytext"/>
      </w:pPr>
      <w:r>
        <w:t xml:space="preserve">The questionnaire was piloted in field ahead of full launch. Interviewers were instructed to feed back any issues they encountered in deploying the research. The feedback from the interviewers was that </w:t>
      </w:r>
      <w:r w:rsidRPr="00C536C5">
        <w:t>the pilot interviews went well</w:t>
      </w:r>
      <w:r>
        <w:t>. The team</w:t>
      </w:r>
      <w:r w:rsidRPr="00C536C5">
        <w:t xml:space="preserve"> </w:t>
      </w:r>
      <w:r>
        <w:t>did</w:t>
      </w:r>
      <w:r w:rsidRPr="00C536C5">
        <w:t xml:space="preserve"> not report any problems with comprehension of the questions, just that the question asking about artistic creative activitie</w:t>
      </w:r>
      <w:r>
        <w:t>s</w:t>
      </w:r>
      <w:r w:rsidRPr="00C536C5">
        <w:t xml:space="preserve"> tried/learnt during lockdown (Q10) had a low number of people saying they had done s</w:t>
      </w:r>
      <w:r>
        <w:t>uch activities</w:t>
      </w:r>
      <w:r w:rsidRPr="00C536C5">
        <w:t>.</w:t>
      </w:r>
      <w:r>
        <w:t xml:space="preserve">  </w:t>
      </w:r>
    </w:p>
    <w:p w14:paraId="6EDA4EDA" w14:textId="7F0DE00E" w:rsidR="001871DA" w:rsidRDefault="001871DA" w:rsidP="001871DA">
      <w:pPr>
        <w:pStyle w:val="MELmainbodytext"/>
      </w:pPr>
      <w:r>
        <w:t xml:space="preserve">The pilot phase was also used </w:t>
      </w:r>
      <w:r w:rsidR="006F1A41">
        <w:t>to</w:t>
      </w:r>
      <w:r>
        <w:t xml:space="preserve"> provide a final check on the presence of all survey codes and on the functionality of the routing within the survey script.</w:t>
      </w:r>
    </w:p>
    <w:p w14:paraId="3DCF7AC8" w14:textId="6B84B849" w:rsidR="001871DA" w:rsidRDefault="001871DA" w:rsidP="001871DA">
      <w:pPr>
        <w:pStyle w:val="MELmainbodytext"/>
      </w:pPr>
      <w:r>
        <w:t>In the pilot phase</w:t>
      </w:r>
      <w:r w:rsidRPr="00C536C5">
        <w:t xml:space="preserve"> length of interview</w:t>
      </w:r>
      <w:r>
        <w:t>s ranged between</w:t>
      </w:r>
      <w:r w:rsidRPr="00C536C5">
        <w:t xml:space="preserve"> 12-15 minute for most participants</w:t>
      </w:r>
      <w:r>
        <w:t xml:space="preserve">. As the survey text used to gain consent from residents to participate mentioned a 15 minute survey, </w:t>
      </w:r>
      <w:r w:rsidR="000C12F6">
        <w:t>no changes</w:t>
      </w:r>
      <w:r>
        <w:t xml:space="preserve"> were required to reduce the survey length. </w:t>
      </w:r>
    </w:p>
    <w:p w14:paraId="074B51D3" w14:textId="60225329" w:rsidR="002D4E62" w:rsidRDefault="001871DA" w:rsidP="002D4E62">
      <w:pPr>
        <w:pStyle w:val="MELheader3"/>
      </w:pPr>
      <w:r>
        <w:t>Fieldwork</w:t>
      </w:r>
    </w:p>
    <w:p w14:paraId="6F8ECC63" w14:textId="77777777" w:rsidR="002D4E62" w:rsidRDefault="002D4E62" w:rsidP="002D4E62">
      <w:pPr>
        <w:pStyle w:val="MELmainbodytext"/>
      </w:pPr>
      <w:r>
        <w:t>Data collection</w:t>
      </w:r>
      <w:r w:rsidRPr="00977ECE">
        <w:t xml:space="preserve"> took place between </w:t>
      </w:r>
      <w:r>
        <w:t>7</w:t>
      </w:r>
      <w:r w:rsidRPr="005A7552">
        <w:rPr>
          <w:vertAlign w:val="superscript"/>
        </w:rPr>
        <w:t>th</w:t>
      </w:r>
      <w:r>
        <w:t xml:space="preserve"> April and 18</w:t>
      </w:r>
      <w:r w:rsidRPr="005A7552">
        <w:rPr>
          <w:vertAlign w:val="superscript"/>
        </w:rPr>
        <w:t>th</w:t>
      </w:r>
      <w:r>
        <w:t xml:space="preserve"> May 2022.</w:t>
      </w:r>
    </w:p>
    <w:p w14:paraId="5443EFC5" w14:textId="77777777" w:rsidR="002D4E62" w:rsidRPr="002774E4" w:rsidRDefault="002D4E62" w:rsidP="002D4E62">
      <w:pPr>
        <w:pStyle w:val="MELmainbodytext"/>
      </w:pPr>
      <w:r>
        <w:t>For the full data set the survey length average was 15 minutes 50 seconds (mean).</w:t>
      </w:r>
    </w:p>
    <w:p w14:paraId="4D523181" w14:textId="77777777" w:rsidR="002D4E62" w:rsidRDefault="002D4E62" w:rsidP="002D4E62">
      <w:pPr>
        <w:pStyle w:val="MELmainbodytext"/>
      </w:pPr>
      <w:r>
        <w:t>The data collection period included</w:t>
      </w:r>
      <w:r w:rsidRPr="009B2264">
        <w:t xml:space="preserve"> </w:t>
      </w:r>
      <w:r>
        <w:t>Ramadan. Productivity (the number of interviews completed)  was impacted by Ramadan, but once Ramadan had ended it was easier to get residents to agree to participate.</w:t>
      </w:r>
    </w:p>
    <w:p w14:paraId="31692984" w14:textId="1FD21C96" w:rsidR="00282B85" w:rsidRPr="00642A64" w:rsidRDefault="009E3EF1" w:rsidP="00282B85">
      <w:pPr>
        <w:pStyle w:val="MELmainbodytext"/>
      </w:pPr>
      <w:r w:rsidRPr="00642A64">
        <w:t xml:space="preserve">While the sampling </w:t>
      </w:r>
      <w:r w:rsidR="00F54F5E" w:rsidRPr="00642A64">
        <w:t xml:space="preserve">strategy </w:t>
      </w:r>
      <w:r w:rsidR="00086924" w:rsidRPr="00642A64">
        <w:t>deployed for</w:t>
      </w:r>
      <w:r w:rsidRPr="00642A64">
        <w:t xml:space="preserve"> this study sought to give the M</w:t>
      </w:r>
      <w:r w:rsidRPr="00642A64">
        <w:rPr>
          <w:rFonts w:cstheme="minorHAnsi"/>
        </w:rPr>
        <w:t xml:space="preserve">·E·L team the </w:t>
      </w:r>
      <w:r w:rsidR="003E043A" w:rsidRPr="00642A64">
        <w:rPr>
          <w:rFonts w:cstheme="minorHAnsi"/>
        </w:rPr>
        <w:t>best possible chance of reaching the communities in scope for this research</w:t>
      </w:r>
      <w:r w:rsidR="00047395" w:rsidRPr="00642A64">
        <w:rPr>
          <w:rFonts w:cstheme="minorHAnsi"/>
        </w:rPr>
        <w:t xml:space="preserve">, this still did not </w:t>
      </w:r>
      <w:r w:rsidR="00642A64" w:rsidRPr="00642A64">
        <w:rPr>
          <w:rFonts w:cstheme="minorHAnsi"/>
        </w:rPr>
        <w:t>guarantee</w:t>
      </w:r>
      <w:r w:rsidR="00047395" w:rsidRPr="00642A64">
        <w:rPr>
          <w:rFonts w:cstheme="minorHAnsi"/>
        </w:rPr>
        <w:t xml:space="preserve"> that </w:t>
      </w:r>
      <w:r w:rsidR="00885B4D" w:rsidRPr="00642A64">
        <w:rPr>
          <w:rFonts w:cstheme="minorHAnsi"/>
        </w:rPr>
        <w:t xml:space="preserve">at </w:t>
      </w:r>
      <w:r w:rsidR="00642A64" w:rsidRPr="00642A64">
        <w:rPr>
          <w:rFonts w:cstheme="minorHAnsi"/>
        </w:rPr>
        <w:t>every</w:t>
      </w:r>
      <w:r w:rsidR="00885B4D" w:rsidRPr="00642A64">
        <w:rPr>
          <w:rFonts w:cstheme="minorHAnsi"/>
        </w:rPr>
        <w:t xml:space="preserve"> address visited </w:t>
      </w:r>
      <w:r w:rsidR="00E13EA8" w:rsidRPr="00642A64">
        <w:rPr>
          <w:rFonts w:cstheme="minorHAnsi"/>
        </w:rPr>
        <w:t xml:space="preserve">there would be an </w:t>
      </w:r>
      <w:r w:rsidR="00642A64" w:rsidRPr="00642A64">
        <w:rPr>
          <w:rFonts w:cstheme="minorHAnsi"/>
        </w:rPr>
        <w:t>eligible</w:t>
      </w:r>
      <w:r w:rsidR="00E13EA8" w:rsidRPr="00642A64">
        <w:rPr>
          <w:rFonts w:cstheme="minorHAnsi"/>
        </w:rPr>
        <w:t xml:space="preserve"> individual</w:t>
      </w:r>
      <w:r w:rsidR="008810D0" w:rsidRPr="00642A64">
        <w:rPr>
          <w:rFonts w:cstheme="minorHAnsi"/>
        </w:rPr>
        <w:t xml:space="preserve">. </w:t>
      </w:r>
      <w:r w:rsidR="00642A64">
        <w:rPr>
          <w:rFonts w:cstheme="minorHAnsi"/>
        </w:rPr>
        <w:t>The i</w:t>
      </w:r>
      <w:r w:rsidR="00642A64" w:rsidRPr="00642A64">
        <w:rPr>
          <w:rFonts w:cstheme="minorHAnsi"/>
        </w:rPr>
        <w:t>nterviewing</w:t>
      </w:r>
      <w:r w:rsidR="00BE15D0" w:rsidRPr="00642A64">
        <w:rPr>
          <w:rFonts w:cstheme="minorHAnsi"/>
        </w:rPr>
        <w:t xml:space="preserve"> team </w:t>
      </w:r>
      <w:r w:rsidR="0052714F" w:rsidRPr="00642A64">
        <w:rPr>
          <w:rFonts w:cstheme="minorHAnsi"/>
        </w:rPr>
        <w:t xml:space="preserve">inevitably </w:t>
      </w:r>
      <w:r w:rsidR="00E2288E" w:rsidRPr="00642A64">
        <w:rPr>
          <w:rFonts w:cstheme="minorHAnsi"/>
        </w:rPr>
        <w:t>visit</w:t>
      </w:r>
      <w:r w:rsidR="00062F33" w:rsidRPr="00642A64">
        <w:rPr>
          <w:rFonts w:cstheme="minorHAnsi"/>
        </w:rPr>
        <w:t>ed</w:t>
      </w:r>
      <w:r w:rsidR="00E2288E" w:rsidRPr="00642A64">
        <w:rPr>
          <w:rFonts w:cstheme="minorHAnsi"/>
        </w:rPr>
        <w:t xml:space="preserve"> </w:t>
      </w:r>
      <w:r w:rsidR="00062F33" w:rsidRPr="00642A64">
        <w:rPr>
          <w:rFonts w:cstheme="minorHAnsi"/>
        </w:rPr>
        <w:t xml:space="preserve">numerous </w:t>
      </w:r>
      <w:r w:rsidR="00E2288E" w:rsidRPr="00642A64">
        <w:rPr>
          <w:rFonts w:cstheme="minorHAnsi"/>
        </w:rPr>
        <w:t xml:space="preserve">addresses containing </w:t>
      </w:r>
      <w:r w:rsidR="00642A64">
        <w:rPr>
          <w:rFonts w:cstheme="minorHAnsi"/>
        </w:rPr>
        <w:t>W</w:t>
      </w:r>
      <w:r w:rsidR="00E2288E" w:rsidRPr="00642A64">
        <w:rPr>
          <w:rFonts w:cstheme="minorHAnsi"/>
        </w:rPr>
        <w:t>hite British resid</w:t>
      </w:r>
      <w:r w:rsidR="00642A64">
        <w:rPr>
          <w:rFonts w:cstheme="minorHAnsi"/>
        </w:rPr>
        <w:t>e</w:t>
      </w:r>
      <w:r w:rsidR="00E2288E" w:rsidRPr="00642A64">
        <w:rPr>
          <w:rFonts w:cstheme="minorHAnsi"/>
        </w:rPr>
        <w:t xml:space="preserve">nts. On this </w:t>
      </w:r>
      <w:r w:rsidR="00C54475" w:rsidRPr="00642A64">
        <w:rPr>
          <w:rFonts w:cstheme="minorHAnsi"/>
        </w:rPr>
        <w:t xml:space="preserve">basis </w:t>
      </w:r>
      <w:r w:rsidR="00642A64">
        <w:rPr>
          <w:rFonts w:cstheme="minorHAnsi"/>
        </w:rPr>
        <w:t xml:space="preserve">the </w:t>
      </w:r>
      <w:r w:rsidR="00C54475" w:rsidRPr="00642A64">
        <w:rPr>
          <w:rFonts w:cstheme="minorHAnsi"/>
        </w:rPr>
        <w:t>r</w:t>
      </w:r>
      <w:r w:rsidR="00642A64">
        <w:rPr>
          <w:rFonts w:cstheme="minorHAnsi"/>
        </w:rPr>
        <w:t>e</w:t>
      </w:r>
      <w:r w:rsidR="00C54475" w:rsidRPr="00642A64">
        <w:rPr>
          <w:rFonts w:cstheme="minorHAnsi"/>
        </w:rPr>
        <w:t xml:space="preserve">cording of detailed </w:t>
      </w:r>
      <w:r w:rsidR="002401CC" w:rsidRPr="00642A64">
        <w:rPr>
          <w:rFonts w:cstheme="minorHAnsi"/>
        </w:rPr>
        <w:t>call outcomes</w:t>
      </w:r>
      <w:r w:rsidR="00EC37CA" w:rsidRPr="00642A64">
        <w:rPr>
          <w:rFonts w:cstheme="minorHAnsi"/>
        </w:rPr>
        <w:t xml:space="preserve"> for </w:t>
      </w:r>
      <w:r w:rsidR="00C276A3">
        <w:rPr>
          <w:rFonts w:cstheme="minorHAnsi"/>
        </w:rPr>
        <w:t>over</w:t>
      </w:r>
      <w:r w:rsidR="00EC37CA" w:rsidRPr="00642A64">
        <w:rPr>
          <w:rFonts w:cstheme="minorHAnsi"/>
        </w:rPr>
        <w:t xml:space="preserve"> 2</w:t>
      </w:r>
      <w:r w:rsidR="00C276A3">
        <w:rPr>
          <w:rFonts w:cstheme="minorHAnsi"/>
        </w:rPr>
        <w:t>5</w:t>
      </w:r>
      <w:r w:rsidR="00EC37CA" w:rsidRPr="00642A64">
        <w:rPr>
          <w:rFonts w:cstheme="minorHAnsi"/>
        </w:rPr>
        <w:t>,000 addresses</w:t>
      </w:r>
      <w:r w:rsidR="00062F33" w:rsidRPr="00642A64">
        <w:rPr>
          <w:rFonts w:cstheme="minorHAnsi"/>
        </w:rPr>
        <w:t xml:space="preserve"> was not p</w:t>
      </w:r>
      <w:r w:rsidR="00642A64">
        <w:rPr>
          <w:rFonts w:cstheme="minorHAnsi"/>
        </w:rPr>
        <w:t>ra</w:t>
      </w:r>
      <w:r w:rsidR="00B767AC">
        <w:rPr>
          <w:rFonts w:cstheme="minorHAnsi"/>
        </w:rPr>
        <w:t>c</w:t>
      </w:r>
      <w:r w:rsidR="00062F33" w:rsidRPr="00642A64">
        <w:rPr>
          <w:rFonts w:cstheme="minorHAnsi"/>
        </w:rPr>
        <w:t>t</w:t>
      </w:r>
      <w:r w:rsidR="00642A64">
        <w:rPr>
          <w:rFonts w:cstheme="minorHAnsi"/>
        </w:rPr>
        <w:t>i</w:t>
      </w:r>
      <w:r w:rsidR="00062F33" w:rsidRPr="00642A64">
        <w:rPr>
          <w:rFonts w:cstheme="minorHAnsi"/>
        </w:rPr>
        <w:t>cal</w:t>
      </w:r>
      <w:r w:rsidR="00B767AC">
        <w:rPr>
          <w:rFonts w:cstheme="minorHAnsi"/>
        </w:rPr>
        <w:t>,</w:t>
      </w:r>
      <w:r w:rsidR="00062F33" w:rsidRPr="00642A64">
        <w:rPr>
          <w:rFonts w:cstheme="minorHAnsi"/>
        </w:rPr>
        <w:t xml:space="preserve"> </w:t>
      </w:r>
      <w:r w:rsidR="00B767AC">
        <w:rPr>
          <w:rFonts w:cstheme="minorHAnsi"/>
        </w:rPr>
        <w:t>n</w:t>
      </w:r>
      <w:r w:rsidR="00062F33" w:rsidRPr="00642A64">
        <w:rPr>
          <w:rFonts w:cstheme="minorHAnsi"/>
        </w:rPr>
        <w:t xml:space="preserve">or necessary </w:t>
      </w:r>
      <w:r w:rsidR="008D500D" w:rsidRPr="00642A64">
        <w:rPr>
          <w:rFonts w:cstheme="minorHAnsi"/>
        </w:rPr>
        <w:t>as it would be i</w:t>
      </w:r>
      <w:r w:rsidR="00B767AC">
        <w:rPr>
          <w:rFonts w:cstheme="minorHAnsi"/>
        </w:rPr>
        <w:t>f</w:t>
      </w:r>
      <w:r w:rsidR="008D500D" w:rsidRPr="00642A64">
        <w:rPr>
          <w:rFonts w:cstheme="minorHAnsi"/>
        </w:rPr>
        <w:t xml:space="preserve"> using a tr</w:t>
      </w:r>
      <w:r w:rsidR="00B767AC">
        <w:rPr>
          <w:rFonts w:cstheme="minorHAnsi"/>
        </w:rPr>
        <w:t>ue</w:t>
      </w:r>
      <w:r w:rsidR="008D500D" w:rsidRPr="00642A64">
        <w:rPr>
          <w:rFonts w:cstheme="minorHAnsi"/>
        </w:rPr>
        <w:t xml:space="preserve"> r</w:t>
      </w:r>
      <w:r w:rsidR="00B767AC">
        <w:rPr>
          <w:rFonts w:cstheme="minorHAnsi"/>
        </w:rPr>
        <w:t>a</w:t>
      </w:r>
      <w:r w:rsidR="008D500D" w:rsidRPr="00642A64">
        <w:rPr>
          <w:rFonts w:cstheme="minorHAnsi"/>
        </w:rPr>
        <w:t>ndom probability sampling</w:t>
      </w:r>
      <w:r w:rsidR="00642A64" w:rsidRPr="00642A64">
        <w:rPr>
          <w:rFonts w:cstheme="minorHAnsi"/>
        </w:rPr>
        <w:t xml:space="preserve"> method.</w:t>
      </w:r>
    </w:p>
    <w:p w14:paraId="7F25D088" w14:textId="77777777" w:rsidR="00282B85" w:rsidRDefault="00282B85" w:rsidP="002D4E62">
      <w:pPr>
        <w:pStyle w:val="MELmainbodytext"/>
      </w:pPr>
    </w:p>
    <w:p w14:paraId="2ED78DA4" w14:textId="77777777" w:rsidR="002D4E62" w:rsidRDefault="002D4E62" w:rsidP="002774E4">
      <w:pPr>
        <w:pStyle w:val="MELmainbodytext"/>
      </w:pPr>
    </w:p>
    <w:p w14:paraId="443D4715" w14:textId="75DF5871" w:rsidR="002C0F83" w:rsidRPr="00CF30D0" w:rsidRDefault="002C0F83" w:rsidP="002C0F83">
      <w:pPr>
        <w:pStyle w:val="MELmainsectionheader"/>
      </w:pPr>
      <w:bookmarkStart w:id="5" w:name="_Toc105684243"/>
      <w:r w:rsidRPr="00CF30D0">
        <w:lastRenderedPageBreak/>
        <w:t>Data processing</w:t>
      </w:r>
      <w:bookmarkEnd w:id="5"/>
    </w:p>
    <w:p w14:paraId="3190F7CE" w14:textId="550D1D20" w:rsidR="00AB3F50" w:rsidRPr="00AB3F50" w:rsidRDefault="00B941E8" w:rsidP="007E3941">
      <w:pPr>
        <w:pStyle w:val="MELmainbodytext"/>
        <w:rPr>
          <w:b/>
          <w:bCs/>
        </w:rPr>
      </w:pPr>
      <w:r>
        <w:t xml:space="preserve">The data was processed by the data services team at </w:t>
      </w:r>
      <w:r w:rsidR="00F14861" w:rsidRPr="00BA5AE3">
        <w:t>M</w:t>
      </w:r>
      <w:r w:rsidR="00F14861">
        <w:rPr>
          <w:rFonts w:cstheme="minorHAnsi"/>
        </w:rPr>
        <w:t>·</w:t>
      </w:r>
      <w:r w:rsidR="00F14861" w:rsidRPr="00BA5AE3">
        <w:t>E</w:t>
      </w:r>
      <w:r w:rsidR="00F14861">
        <w:rPr>
          <w:rFonts w:cstheme="minorHAnsi"/>
        </w:rPr>
        <w:t>·</w:t>
      </w:r>
      <w:r w:rsidR="00F14861" w:rsidRPr="00BA5AE3">
        <w:t xml:space="preserve">L </w:t>
      </w:r>
      <w:r>
        <w:t>Research.</w:t>
      </w:r>
    </w:p>
    <w:p w14:paraId="7DDCBC4E" w14:textId="0D6DEE4E" w:rsidR="002C0F83" w:rsidRDefault="00AA0BCD" w:rsidP="002C0F83">
      <w:pPr>
        <w:pStyle w:val="MELheader3"/>
      </w:pPr>
      <w:r>
        <w:t>Data checking process</w:t>
      </w:r>
    </w:p>
    <w:p w14:paraId="489BB8EB" w14:textId="5E7D004A" w:rsidR="00E366D7" w:rsidRDefault="0066161E" w:rsidP="00E366D7">
      <w:pPr>
        <w:pStyle w:val="MELmainbodytext"/>
      </w:pPr>
      <w:r>
        <w:t xml:space="preserve">At least 10% of those who completed the survey received a call back to check they had completed the survey, and that their answered matched what they had </w:t>
      </w:r>
      <w:r w:rsidR="003211D8">
        <w:t>entered. The following questions were used to check the data.</w:t>
      </w:r>
    </w:p>
    <w:p w14:paraId="3F700CE8" w14:textId="77777777" w:rsidR="00E366D7" w:rsidRDefault="00E366D7" w:rsidP="00E366D7">
      <w:pPr>
        <w:pStyle w:val="MELmainbodytext"/>
        <w:numPr>
          <w:ilvl w:val="0"/>
          <w:numId w:val="22"/>
        </w:numPr>
      </w:pPr>
      <w:r>
        <w:t>Q1. Age</w:t>
      </w:r>
    </w:p>
    <w:p w14:paraId="48AC068F" w14:textId="77777777" w:rsidR="00E366D7" w:rsidRDefault="00E366D7" w:rsidP="00E366D7">
      <w:pPr>
        <w:pStyle w:val="MELmainbodytext"/>
        <w:numPr>
          <w:ilvl w:val="0"/>
          <w:numId w:val="22"/>
        </w:numPr>
      </w:pPr>
      <w:r>
        <w:t>Q3. Ethnicity</w:t>
      </w:r>
    </w:p>
    <w:p w14:paraId="0A847378" w14:textId="77777777" w:rsidR="00E366D7" w:rsidRDefault="00E366D7" w:rsidP="00E366D7">
      <w:pPr>
        <w:pStyle w:val="MELmainbodytext"/>
        <w:numPr>
          <w:ilvl w:val="0"/>
          <w:numId w:val="22"/>
        </w:numPr>
      </w:pPr>
      <w:r>
        <w:t>Q7. Were you on furlough for any length of time during the pandemic?</w:t>
      </w:r>
    </w:p>
    <w:p w14:paraId="164E7C11" w14:textId="77777777" w:rsidR="00E366D7" w:rsidRDefault="00E366D7" w:rsidP="00E366D7">
      <w:pPr>
        <w:pStyle w:val="MELmainbodytext"/>
        <w:numPr>
          <w:ilvl w:val="0"/>
          <w:numId w:val="22"/>
        </w:numPr>
      </w:pPr>
      <w:r>
        <w:t>Q28. Have provided care for children under 18 years old since March 2020</w:t>
      </w:r>
    </w:p>
    <w:p w14:paraId="045ADA3C" w14:textId="5BFA57DD" w:rsidR="00E366D7" w:rsidRPr="00E366D7" w:rsidRDefault="00E366D7" w:rsidP="00E366D7">
      <w:pPr>
        <w:pStyle w:val="MELmainbodytext"/>
        <w:numPr>
          <w:ilvl w:val="0"/>
          <w:numId w:val="22"/>
        </w:numPr>
      </w:pPr>
      <w:r>
        <w:t>Q33. Do you look after, or give any help or support to anyone because they have long-term physical or mental health conditions or illnesses, or problems related to older age?</w:t>
      </w:r>
    </w:p>
    <w:p w14:paraId="7B298928" w14:textId="49914FF7" w:rsidR="003211D8" w:rsidRDefault="003211D8" w:rsidP="00CF30D0">
      <w:pPr>
        <w:pStyle w:val="MELmainbodytext"/>
      </w:pPr>
      <w:r>
        <w:t xml:space="preserve">The only question where </w:t>
      </w:r>
      <w:r w:rsidR="00F91181">
        <w:t>there were</w:t>
      </w:r>
      <w:r>
        <w:t xml:space="preserve"> answers that didn’t match</w:t>
      </w:r>
      <w:r w:rsidR="00E62B44">
        <w:t xml:space="preserve"> in the quality checking process was</w:t>
      </w:r>
      <w:r>
        <w:t xml:space="preserve"> for Q28, whereby there was some confusion on whether the question was asking if they had children, or they had children with additional needs. </w:t>
      </w:r>
      <w:r w:rsidR="00E62B44">
        <w:t>This resulted in</w:t>
      </w:r>
      <w:r>
        <w:t xml:space="preserve"> </w:t>
      </w:r>
      <w:r w:rsidR="0092342A">
        <w:t>16 people who changed their answer for this question in the checking process</w:t>
      </w:r>
      <w:r w:rsidR="00E62B44">
        <w:t xml:space="preserve"> (from </w:t>
      </w:r>
      <w:r w:rsidR="00FE2109">
        <w:t>answering no to answering yes)</w:t>
      </w:r>
      <w:r w:rsidR="0092342A">
        <w:t>. This was updated in the data, so for questions Q29</w:t>
      </w:r>
      <w:r w:rsidR="00E95411">
        <w:t xml:space="preserve"> and</w:t>
      </w:r>
      <w:r w:rsidR="0092342A">
        <w:t xml:space="preserve"> </w:t>
      </w:r>
      <w:r w:rsidR="00E95411">
        <w:t>Q30, there were 16 people where we didn’t have an answer for these questions</w:t>
      </w:r>
      <w:r w:rsidR="00FE2109">
        <w:t>, as these questions routed from Q28.</w:t>
      </w:r>
    </w:p>
    <w:p w14:paraId="7A5690DC" w14:textId="69E045B2" w:rsidR="00FC41DE" w:rsidRDefault="00FC41DE" w:rsidP="002C0F83">
      <w:pPr>
        <w:pStyle w:val="MELheader2"/>
      </w:pPr>
      <w:r>
        <w:t>Data Cleaning</w:t>
      </w:r>
    </w:p>
    <w:p w14:paraId="75481604" w14:textId="546350B0" w:rsidR="00FD117B" w:rsidRDefault="00FD117B" w:rsidP="00F3124F">
      <w:pPr>
        <w:pStyle w:val="MELmainbodytext"/>
      </w:pPr>
      <w:r w:rsidRPr="00DF6A49">
        <w:t>The total number of complete</w:t>
      </w:r>
      <w:r>
        <w:t>d surveys</w:t>
      </w:r>
      <w:r w:rsidRPr="00DF6A49">
        <w:t xml:space="preserve"> </w:t>
      </w:r>
      <w:r>
        <w:t>were 1,002, but we removed two responses during the data cleaning process</w:t>
      </w:r>
      <w:r w:rsidR="00306369">
        <w:t xml:space="preserve">, as their ethnicity was recorded as White. </w:t>
      </w:r>
    </w:p>
    <w:p w14:paraId="1AB29706" w14:textId="5ACCA08A" w:rsidR="002C0F83" w:rsidRDefault="002C0F83" w:rsidP="002C0F83">
      <w:pPr>
        <w:pStyle w:val="MELheader2"/>
      </w:pPr>
      <w:r>
        <w:t>Data weighting</w:t>
      </w:r>
    </w:p>
    <w:p w14:paraId="5510903B" w14:textId="5220BA5A" w:rsidR="00EA658A" w:rsidRDefault="00EA658A" w:rsidP="00EA658A">
      <w:pPr>
        <w:pStyle w:val="MELmainbodytext"/>
      </w:pPr>
      <w:r>
        <w:t xml:space="preserve">No weighting was applied to the data. </w:t>
      </w:r>
    </w:p>
    <w:p w14:paraId="16812013" w14:textId="77777777" w:rsidR="001F6AF2" w:rsidRDefault="001F6AF2">
      <w:pPr>
        <w:rPr>
          <w:b/>
          <w:bCs/>
          <w:color w:val="E6007E"/>
          <w:sz w:val="36"/>
          <w:szCs w:val="36"/>
        </w:rPr>
      </w:pPr>
      <w:r>
        <w:br w:type="page"/>
      </w:r>
    </w:p>
    <w:p w14:paraId="6D0027F4" w14:textId="67006DCC" w:rsidR="00946852" w:rsidRDefault="00946852" w:rsidP="00946852">
      <w:pPr>
        <w:pStyle w:val="MELheader2"/>
      </w:pPr>
      <w:r>
        <w:t>Data tables</w:t>
      </w:r>
    </w:p>
    <w:p w14:paraId="2B5292BA" w14:textId="605C468C" w:rsidR="00E10246" w:rsidRDefault="00946852">
      <w:pPr>
        <w:rPr>
          <w:color w:val="404040" w:themeColor="text1" w:themeTint="BF"/>
        </w:rPr>
      </w:pPr>
      <w:r w:rsidRPr="001A5813">
        <w:rPr>
          <w:color w:val="404040" w:themeColor="text1" w:themeTint="BF"/>
        </w:rPr>
        <w:t xml:space="preserve">A full set of data tables including all questions </w:t>
      </w:r>
      <w:r w:rsidR="00907E2F" w:rsidRPr="001A5813">
        <w:rPr>
          <w:color w:val="404040" w:themeColor="text1" w:themeTint="BF"/>
        </w:rPr>
        <w:t>has been</w:t>
      </w:r>
      <w:r w:rsidRPr="001A5813">
        <w:rPr>
          <w:color w:val="404040" w:themeColor="text1" w:themeTint="BF"/>
        </w:rPr>
        <w:t xml:space="preserve"> sent to </w:t>
      </w:r>
      <w:r w:rsidR="00492728" w:rsidRPr="001A5813">
        <w:rPr>
          <w:color w:val="404040" w:themeColor="text1" w:themeTint="BF"/>
        </w:rPr>
        <w:t>Co-POWeR.</w:t>
      </w:r>
      <w:r w:rsidR="007C2515">
        <w:rPr>
          <w:color w:val="404040" w:themeColor="text1" w:themeTint="BF"/>
        </w:rPr>
        <w:t xml:space="preserve"> Please see below for a summary of </w:t>
      </w:r>
      <w:r w:rsidR="00B676E6">
        <w:rPr>
          <w:color w:val="404040" w:themeColor="text1" w:themeTint="BF"/>
        </w:rPr>
        <w:t>key demographics</w:t>
      </w:r>
      <w:r w:rsidR="000C7873">
        <w:rPr>
          <w:color w:val="404040" w:themeColor="text1" w:themeTint="BF"/>
        </w:rPr>
        <w:t xml:space="preserve"> (</w:t>
      </w:r>
      <w:r w:rsidR="003D4718">
        <w:rPr>
          <w:color w:val="404040" w:themeColor="text1" w:themeTint="BF"/>
        </w:rPr>
        <w:t>t</w:t>
      </w:r>
      <w:r w:rsidR="000C7873">
        <w:rPr>
          <w:color w:val="404040" w:themeColor="text1" w:themeTint="BF"/>
        </w:rPr>
        <w:t>able 2).</w:t>
      </w:r>
    </w:p>
    <w:p w14:paraId="29B01542" w14:textId="22566228" w:rsidR="00E10246" w:rsidRPr="003B0045" w:rsidRDefault="00E10246" w:rsidP="00E10246">
      <w:pPr>
        <w:pStyle w:val="MELmainbodytext"/>
        <w:rPr>
          <w:b/>
          <w:bCs/>
        </w:rPr>
      </w:pPr>
      <w:r w:rsidRPr="003B0045">
        <w:rPr>
          <w:b/>
          <w:bCs/>
        </w:rPr>
        <w:t xml:space="preserve">Table </w:t>
      </w:r>
      <w:r>
        <w:rPr>
          <w:b/>
          <w:bCs/>
        </w:rPr>
        <w:t>2</w:t>
      </w:r>
      <w:r w:rsidRPr="003B0045">
        <w:rPr>
          <w:b/>
          <w:bCs/>
        </w:rPr>
        <w:t xml:space="preserve">:  </w:t>
      </w:r>
      <w:r>
        <w:rPr>
          <w:b/>
          <w:bCs/>
        </w:rPr>
        <w:t xml:space="preserve">Summary of </w:t>
      </w:r>
      <w:r w:rsidR="001F6AF2">
        <w:rPr>
          <w:b/>
          <w:bCs/>
        </w:rPr>
        <w:t>key demographics</w:t>
      </w:r>
    </w:p>
    <w:tbl>
      <w:tblPr>
        <w:tblW w:w="9016" w:type="dxa"/>
        <w:tblBorders>
          <w:top w:val="single" w:sz="4" w:space="0" w:color="E6007E"/>
          <w:left w:val="single" w:sz="4" w:space="0" w:color="E6007E"/>
          <w:bottom w:val="single" w:sz="4" w:space="0" w:color="E6007E"/>
          <w:right w:val="single" w:sz="4" w:space="0" w:color="E6007E"/>
          <w:insideH w:val="single" w:sz="4" w:space="0" w:color="E6007E"/>
          <w:insideV w:val="single" w:sz="4" w:space="0" w:color="E6007E"/>
        </w:tblBorders>
        <w:tblLook w:val="04A0" w:firstRow="1" w:lastRow="0" w:firstColumn="1" w:lastColumn="0" w:noHBand="0" w:noVBand="1"/>
      </w:tblPr>
      <w:tblGrid>
        <w:gridCol w:w="5098"/>
        <w:gridCol w:w="1985"/>
        <w:gridCol w:w="1933"/>
      </w:tblGrid>
      <w:tr w:rsidR="0059623C" w:rsidRPr="0034172D" w14:paraId="7E50B99D" w14:textId="77777777" w:rsidTr="007C75F9">
        <w:trPr>
          <w:trHeight w:val="614"/>
        </w:trPr>
        <w:tc>
          <w:tcPr>
            <w:tcW w:w="5098" w:type="dxa"/>
            <w:shd w:val="clear" w:color="auto" w:fill="E6007E"/>
            <w:vAlign w:val="bottom"/>
            <w:hideMark/>
          </w:tcPr>
          <w:p w14:paraId="6070D795" w14:textId="27E809B3" w:rsidR="0059623C" w:rsidRPr="0034172D" w:rsidRDefault="0059623C" w:rsidP="00D36A60">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FFFFFF" w:themeColor="background1"/>
                <w:lang w:eastAsia="en-GB"/>
              </w:rPr>
              <w:t>Demographic</w:t>
            </w:r>
          </w:p>
        </w:tc>
        <w:tc>
          <w:tcPr>
            <w:tcW w:w="1985" w:type="dxa"/>
            <w:shd w:val="clear" w:color="auto" w:fill="E6007E"/>
            <w:vAlign w:val="bottom"/>
          </w:tcPr>
          <w:p w14:paraId="3C4F8713" w14:textId="00CB90A4" w:rsidR="0059623C" w:rsidRDefault="0059623C" w:rsidP="00D36A60">
            <w:pPr>
              <w:spacing w:after="0" w:line="240" w:lineRule="auto"/>
              <w:jc w:val="center"/>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Count</w:t>
            </w:r>
          </w:p>
        </w:tc>
        <w:tc>
          <w:tcPr>
            <w:tcW w:w="1933" w:type="dxa"/>
            <w:shd w:val="clear" w:color="auto" w:fill="E6007E"/>
            <w:vAlign w:val="bottom"/>
          </w:tcPr>
          <w:p w14:paraId="640B4CB6" w14:textId="1C7893C2" w:rsidR="0059623C" w:rsidRDefault="0059623C" w:rsidP="00D36A60">
            <w:pPr>
              <w:spacing w:after="0" w:line="240" w:lineRule="auto"/>
              <w:jc w:val="center"/>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w:t>
            </w:r>
          </w:p>
        </w:tc>
      </w:tr>
      <w:tr w:rsidR="0059623C" w:rsidRPr="0034172D" w14:paraId="621B5310" w14:textId="77777777" w:rsidTr="00FE3292">
        <w:trPr>
          <w:trHeight w:val="306"/>
        </w:trPr>
        <w:tc>
          <w:tcPr>
            <w:tcW w:w="9016" w:type="dxa"/>
            <w:gridSpan w:val="3"/>
            <w:shd w:val="clear" w:color="auto" w:fill="auto"/>
            <w:vAlign w:val="bottom"/>
          </w:tcPr>
          <w:p w14:paraId="2F1C3030" w14:textId="23582A0C" w:rsidR="0059623C" w:rsidRDefault="0059623C" w:rsidP="0059623C">
            <w:pPr>
              <w:spacing w:after="0" w:line="240" w:lineRule="auto"/>
              <w:rPr>
                <w:rFonts w:ascii="Calibri" w:eastAsia="Times New Roman" w:hAnsi="Calibri" w:cs="Calibri"/>
                <w:color w:val="000000"/>
                <w:lang w:eastAsia="en-GB"/>
              </w:rPr>
            </w:pPr>
            <w:r>
              <w:rPr>
                <w:rFonts w:ascii="Calibri" w:eastAsia="Times New Roman" w:hAnsi="Calibri" w:cs="Calibri"/>
                <w:b/>
                <w:bCs/>
                <w:color w:val="000000"/>
                <w:lang w:eastAsia="en-GB"/>
              </w:rPr>
              <w:t>Age</w:t>
            </w:r>
          </w:p>
        </w:tc>
      </w:tr>
      <w:tr w:rsidR="0059623C" w:rsidRPr="0034172D" w14:paraId="783F897F" w14:textId="77777777" w:rsidTr="007C75F9">
        <w:trPr>
          <w:trHeight w:val="306"/>
        </w:trPr>
        <w:tc>
          <w:tcPr>
            <w:tcW w:w="5098" w:type="dxa"/>
            <w:shd w:val="clear" w:color="auto" w:fill="auto"/>
            <w:vAlign w:val="bottom"/>
          </w:tcPr>
          <w:p w14:paraId="4D4E806D" w14:textId="698D103B" w:rsidR="0059623C" w:rsidRPr="000C5FB8" w:rsidRDefault="0059623C" w:rsidP="00D36A60">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16-24</w:t>
            </w:r>
          </w:p>
        </w:tc>
        <w:tc>
          <w:tcPr>
            <w:tcW w:w="1985" w:type="dxa"/>
          </w:tcPr>
          <w:p w14:paraId="40F8B7C5" w14:textId="6DE917DA" w:rsidR="0059623C" w:rsidRDefault="00F05D56"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129</w:t>
            </w:r>
          </w:p>
        </w:tc>
        <w:tc>
          <w:tcPr>
            <w:tcW w:w="1933" w:type="dxa"/>
          </w:tcPr>
          <w:p w14:paraId="57A1B9DA" w14:textId="21C5E607" w:rsidR="0059623C" w:rsidRDefault="00F05D56"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12.9%</w:t>
            </w:r>
          </w:p>
        </w:tc>
      </w:tr>
      <w:tr w:rsidR="0059623C" w:rsidRPr="0034172D" w14:paraId="42B3329C" w14:textId="77777777" w:rsidTr="007C75F9">
        <w:trPr>
          <w:trHeight w:val="306"/>
        </w:trPr>
        <w:tc>
          <w:tcPr>
            <w:tcW w:w="5098" w:type="dxa"/>
            <w:shd w:val="clear" w:color="auto" w:fill="auto"/>
            <w:vAlign w:val="bottom"/>
          </w:tcPr>
          <w:p w14:paraId="388AD38F" w14:textId="7815B381" w:rsidR="0059623C" w:rsidRPr="000C5FB8" w:rsidRDefault="0059623C" w:rsidP="00D36A60">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25-34</w:t>
            </w:r>
          </w:p>
        </w:tc>
        <w:tc>
          <w:tcPr>
            <w:tcW w:w="1985" w:type="dxa"/>
          </w:tcPr>
          <w:p w14:paraId="7B68487F" w14:textId="7FA7CF1B" w:rsidR="0059623C" w:rsidRDefault="00F05D56"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201</w:t>
            </w:r>
          </w:p>
        </w:tc>
        <w:tc>
          <w:tcPr>
            <w:tcW w:w="1933" w:type="dxa"/>
          </w:tcPr>
          <w:p w14:paraId="40E2F515" w14:textId="40165FB4" w:rsidR="0059623C" w:rsidRDefault="00F05D56"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20.1%</w:t>
            </w:r>
          </w:p>
        </w:tc>
      </w:tr>
      <w:tr w:rsidR="0059623C" w:rsidRPr="0034172D" w14:paraId="70767E67" w14:textId="77777777" w:rsidTr="007C75F9">
        <w:trPr>
          <w:trHeight w:val="306"/>
        </w:trPr>
        <w:tc>
          <w:tcPr>
            <w:tcW w:w="5098" w:type="dxa"/>
            <w:shd w:val="clear" w:color="auto" w:fill="auto"/>
            <w:vAlign w:val="bottom"/>
          </w:tcPr>
          <w:p w14:paraId="6FA95227" w14:textId="1BEE226B" w:rsidR="0059623C" w:rsidRPr="000C5FB8" w:rsidRDefault="0059623C" w:rsidP="00D36A60">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35-44</w:t>
            </w:r>
          </w:p>
        </w:tc>
        <w:tc>
          <w:tcPr>
            <w:tcW w:w="1985" w:type="dxa"/>
          </w:tcPr>
          <w:p w14:paraId="346F8BDF" w14:textId="3FB8DF59" w:rsidR="0059623C" w:rsidRDefault="00F05D56"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223</w:t>
            </w:r>
          </w:p>
        </w:tc>
        <w:tc>
          <w:tcPr>
            <w:tcW w:w="1933" w:type="dxa"/>
          </w:tcPr>
          <w:p w14:paraId="4DC186F2" w14:textId="356248F8" w:rsidR="0059623C" w:rsidRDefault="00F05D56"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22.3%</w:t>
            </w:r>
          </w:p>
        </w:tc>
      </w:tr>
      <w:tr w:rsidR="0059623C" w:rsidRPr="0034172D" w14:paraId="7EAA7465" w14:textId="77777777" w:rsidTr="007C75F9">
        <w:trPr>
          <w:trHeight w:val="306"/>
        </w:trPr>
        <w:tc>
          <w:tcPr>
            <w:tcW w:w="5098" w:type="dxa"/>
            <w:shd w:val="clear" w:color="auto" w:fill="auto"/>
            <w:vAlign w:val="bottom"/>
          </w:tcPr>
          <w:p w14:paraId="0CDC3A92" w14:textId="371414CD" w:rsidR="0059623C" w:rsidRPr="000C5FB8" w:rsidRDefault="0059623C" w:rsidP="00D36A60">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45-54</w:t>
            </w:r>
          </w:p>
        </w:tc>
        <w:tc>
          <w:tcPr>
            <w:tcW w:w="1985" w:type="dxa"/>
          </w:tcPr>
          <w:p w14:paraId="54B97B3A" w14:textId="777F54B7" w:rsidR="0059623C" w:rsidRDefault="007526D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198</w:t>
            </w:r>
          </w:p>
        </w:tc>
        <w:tc>
          <w:tcPr>
            <w:tcW w:w="1933" w:type="dxa"/>
          </w:tcPr>
          <w:p w14:paraId="77BF9DF8" w14:textId="2554619F" w:rsidR="0059623C" w:rsidRDefault="007526D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19.8%</w:t>
            </w:r>
          </w:p>
        </w:tc>
      </w:tr>
      <w:tr w:rsidR="0059623C" w:rsidRPr="0034172D" w14:paraId="1C62FA86" w14:textId="77777777" w:rsidTr="007C75F9">
        <w:trPr>
          <w:trHeight w:val="306"/>
        </w:trPr>
        <w:tc>
          <w:tcPr>
            <w:tcW w:w="5098" w:type="dxa"/>
            <w:shd w:val="clear" w:color="auto" w:fill="auto"/>
            <w:vAlign w:val="bottom"/>
          </w:tcPr>
          <w:p w14:paraId="6C4041DF" w14:textId="103D729F" w:rsidR="0059623C" w:rsidRPr="000C5FB8" w:rsidRDefault="0059623C" w:rsidP="00D36A60">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55-64</w:t>
            </w:r>
          </w:p>
        </w:tc>
        <w:tc>
          <w:tcPr>
            <w:tcW w:w="1985" w:type="dxa"/>
          </w:tcPr>
          <w:p w14:paraId="037208CE" w14:textId="7DC42356" w:rsidR="0059623C" w:rsidRDefault="007526D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134</w:t>
            </w:r>
          </w:p>
        </w:tc>
        <w:tc>
          <w:tcPr>
            <w:tcW w:w="1933" w:type="dxa"/>
          </w:tcPr>
          <w:p w14:paraId="782BF986" w14:textId="194A7B1D" w:rsidR="0059623C" w:rsidRDefault="007526D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13.4%</w:t>
            </w:r>
          </w:p>
        </w:tc>
      </w:tr>
      <w:tr w:rsidR="0059623C" w:rsidRPr="0034172D" w14:paraId="5338EBC6" w14:textId="77777777" w:rsidTr="007C75F9">
        <w:trPr>
          <w:trHeight w:val="306"/>
        </w:trPr>
        <w:tc>
          <w:tcPr>
            <w:tcW w:w="5098" w:type="dxa"/>
            <w:shd w:val="clear" w:color="auto" w:fill="auto"/>
            <w:vAlign w:val="bottom"/>
          </w:tcPr>
          <w:p w14:paraId="1C31A193" w14:textId="7C856D3B" w:rsidR="0059623C" w:rsidRPr="000C5FB8" w:rsidRDefault="0059623C" w:rsidP="00D36A60">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65+</w:t>
            </w:r>
          </w:p>
        </w:tc>
        <w:tc>
          <w:tcPr>
            <w:tcW w:w="1985" w:type="dxa"/>
          </w:tcPr>
          <w:p w14:paraId="509AFD22" w14:textId="2D1F01F3" w:rsidR="0059623C" w:rsidRDefault="007526D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115</w:t>
            </w:r>
          </w:p>
        </w:tc>
        <w:tc>
          <w:tcPr>
            <w:tcW w:w="1933" w:type="dxa"/>
          </w:tcPr>
          <w:p w14:paraId="37105567" w14:textId="2000B559" w:rsidR="0059623C" w:rsidRDefault="007526D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11.5%</w:t>
            </w:r>
          </w:p>
        </w:tc>
      </w:tr>
      <w:tr w:rsidR="00B074B1" w:rsidRPr="0034172D" w14:paraId="0D809954" w14:textId="77777777" w:rsidTr="00530B3C">
        <w:trPr>
          <w:trHeight w:val="306"/>
        </w:trPr>
        <w:tc>
          <w:tcPr>
            <w:tcW w:w="9016" w:type="dxa"/>
            <w:gridSpan w:val="3"/>
            <w:shd w:val="clear" w:color="auto" w:fill="auto"/>
            <w:vAlign w:val="bottom"/>
          </w:tcPr>
          <w:p w14:paraId="7BA40A12" w14:textId="0BC98DFB" w:rsidR="00B074B1" w:rsidRDefault="00B074B1" w:rsidP="00B074B1">
            <w:pPr>
              <w:spacing w:after="0" w:line="240" w:lineRule="auto"/>
              <w:rPr>
                <w:rFonts w:ascii="Calibri" w:eastAsia="Times New Roman" w:hAnsi="Calibri" w:cs="Calibri"/>
                <w:color w:val="000000"/>
                <w:lang w:eastAsia="en-GB"/>
              </w:rPr>
            </w:pPr>
            <w:r>
              <w:rPr>
                <w:rFonts w:ascii="Calibri" w:eastAsia="Times New Roman" w:hAnsi="Calibri" w:cs="Calibri"/>
                <w:b/>
                <w:bCs/>
                <w:color w:val="000000"/>
                <w:lang w:eastAsia="en-GB"/>
              </w:rPr>
              <w:t>Gender</w:t>
            </w:r>
          </w:p>
        </w:tc>
      </w:tr>
      <w:tr w:rsidR="0059623C" w:rsidRPr="0034172D" w14:paraId="5887FA25" w14:textId="77777777" w:rsidTr="007C75F9">
        <w:trPr>
          <w:trHeight w:val="306"/>
        </w:trPr>
        <w:tc>
          <w:tcPr>
            <w:tcW w:w="5098" w:type="dxa"/>
            <w:shd w:val="clear" w:color="auto" w:fill="auto"/>
            <w:vAlign w:val="bottom"/>
          </w:tcPr>
          <w:p w14:paraId="1986D148" w14:textId="1DE1B8F5" w:rsidR="0059623C" w:rsidRPr="000C5FB8" w:rsidRDefault="00B074B1"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Female</w:t>
            </w:r>
          </w:p>
        </w:tc>
        <w:tc>
          <w:tcPr>
            <w:tcW w:w="1985" w:type="dxa"/>
          </w:tcPr>
          <w:p w14:paraId="38429B60" w14:textId="606669EF" w:rsidR="0059623C" w:rsidRDefault="008B1A2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532</w:t>
            </w:r>
          </w:p>
        </w:tc>
        <w:tc>
          <w:tcPr>
            <w:tcW w:w="1933" w:type="dxa"/>
          </w:tcPr>
          <w:p w14:paraId="64177F9C" w14:textId="07E18147" w:rsidR="0059623C" w:rsidRDefault="008B1A2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53.2%</w:t>
            </w:r>
          </w:p>
        </w:tc>
      </w:tr>
      <w:tr w:rsidR="00B074B1" w:rsidRPr="0034172D" w14:paraId="62860C85" w14:textId="77777777" w:rsidTr="007C75F9">
        <w:trPr>
          <w:trHeight w:val="306"/>
        </w:trPr>
        <w:tc>
          <w:tcPr>
            <w:tcW w:w="5098" w:type="dxa"/>
            <w:shd w:val="clear" w:color="auto" w:fill="auto"/>
            <w:vAlign w:val="bottom"/>
          </w:tcPr>
          <w:p w14:paraId="71CDC20D" w14:textId="2A216AD4" w:rsidR="00B074B1" w:rsidRPr="000C5FB8" w:rsidRDefault="008B1A2A"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Male</w:t>
            </w:r>
          </w:p>
        </w:tc>
        <w:tc>
          <w:tcPr>
            <w:tcW w:w="1985" w:type="dxa"/>
          </w:tcPr>
          <w:p w14:paraId="7D9A6188" w14:textId="31333FB2" w:rsidR="00B074B1" w:rsidRDefault="008B1A2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468</w:t>
            </w:r>
          </w:p>
        </w:tc>
        <w:tc>
          <w:tcPr>
            <w:tcW w:w="1933" w:type="dxa"/>
          </w:tcPr>
          <w:p w14:paraId="269CA581" w14:textId="4ECAA947" w:rsidR="00B074B1" w:rsidRDefault="008B1A2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46.8%</w:t>
            </w:r>
          </w:p>
        </w:tc>
      </w:tr>
      <w:tr w:rsidR="00B074B1" w:rsidRPr="0034172D" w14:paraId="710C66EE" w14:textId="77777777" w:rsidTr="007C75F9">
        <w:trPr>
          <w:trHeight w:val="306"/>
        </w:trPr>
        <w:tc>
          <w:tcPr>
            <w:tcW w:w="5098" w:type="dxa"/>
            <w:shd w:val="clear" w:color="auto" w:fill="auto"/>
            <w:vAlign w:val="bottom"/>
          </w:tcPr>
          <w:p w14:paraId="163E3E31" w14:textId="607C7673" w:rsidR="00B074B1" w:rsidRPr="000C5FB8" w:rsidRDefault="00EF62D7"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Other</w:t>
            </w:r>
          </w:p>
        </w:tc>
        <w:tc>
          <w:tcPr>
            <w:tcW w:w="1985" w:type="dxa"/>
          </w:tcPr>
          <w:p w14:paraId="6CE49698" w14:textId="29186DAF" w:rsidR="00B074B1" w:rsidRDefault="00EF62D7"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933" w:type="dxa"/>
          </w:tcPr>
          <w:p w14:paraId="18723949" w14:textId="255B3C19" w:rsidR="00B074B1" w:rsidRDefault="00EF62D7"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B074B1" w:rsidRPr="0034172D" w14:paraId="4F4DCF18" w14:textId="77777777" w:rsidTr="007C75F9">
        <w:trPr>
          <w:trHeight w:val="306"/>
        </w:trPr>
        <w:tc>
          <w:tcPr>
            <w:tcW w:w="5098" w:type="dxa"/>
            <w:shd w:val="clear" w:color="auto" w:fill="auto"/>
            <w:vAlign w:val="bottom"/>
          </w:tcPr>
          <w:p w14:paraId="3B740A84" w14:textId="4C7113FB" w:rsidR="00B074B1" w:rsidRPr="000C5FB8" w:rsidRDefault="00EF62D7"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Prefer not to say</w:t>
            </w:r>
          </w:p>
        </w:tc>
        <w:tc>
          <w:tcPr>
            <w:tcW w:w="1985" w:type="dxa"/>
          </w:tcPr>
          <w:p w14:paraId="6DC439AD" w14:textId="2934A2D3" w:rsidR="00B074B1" w:rsidRDefault="00EF62D7"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933" w:type="dxa"/>
          </w:tcPr>
          <w:p w14:paraId="1BE585E1" w14:textId="57880801" w:rsidR="00B074B1" w:rsidRDefault="00EF62D7"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865FAD" w:rsidRPr="0034172D" w14:paraId="2CF786DB" w14:textId="77777777" w:rsidTr="00E6136C">
        <w:trPr>
          <w:trHeight w:val="306"/>
        </w:trPr>
        <w:tc>
          <w:tcPr>
            <w:tcW w:w="9016" w:type="dxa"/>
            <w:gridSpan w:val="3"/>
            <w:shd w:val="clear" w:color="auto" w:fill="auto"/>
            <w:vAlign w:val="bottom"/>
          </w:tcPr>
          <w:p w14:paraId="5BA390D1" w14:textId="152BCF04" w:rsidR="00865FAD" w:rsidRDefault="00E10CFC" w:rsidP="00865FAD">
            <w:pPr>
              <w:spacing w:after="0" w:line="240" w:lineRule="auto"/>
              <w:rPr>
                <w:rFonts w:ascii="Calibri" w:eastAsia="Times New Roman" w:hAnsi="Calibri" w:cs="Calibri"/>
                <w:color w:val="000000"/>
                <w:lang w:eastAsia="en-GB"/>
              </w:rPr>
            </w:pPr>
            <w:r w:rsidRPr="00E10CFC">
              <w:rPr>
                <w:rFonts w:ascii="Calibri" w:eastAsia="Times New Roman" w:hAnsi="Calibri" w:cs="Calibri"/>
                <w:b/>
                <w:bCs/>
                <w:color w:val="000000"/>
                <w:lang w:eastAsia="en-GB"/>
              </w:rPr>
              <w:t>Racial/ethnic identity</w:t>
            </w:r>
          </w:p>
        </w:tc>
      </w:tr>
      <w:tr w:rsidR="00B074B1" w:rsidRPr="0034172D" w14:paraId="148488EC" w14:textId="77777777" w:rsidTr="007C75F9">
        <w:trPr>
          <w:trHeight w:val="306"/>
        </w:trPr>
        <w:tc>
          <w:tcPr>
            <w:tcW w:w="5098" w:type="dxa"/>
            <w:shd w:val="clear" w:color="auto" w:fill="auto"/>
            <w:vAlign w:val="bottom"/>
          </w:tcPr>
          <w:p w14:paraId="78A8B852" w14:textId="671ADC6C" w:rsidR="00B074B1" w:rsidRPr="000C5FB8" w:rsidRDefault="00E10CFC"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Indian</w:t>
            </w:r>
          </w:p>
        </w:tc>
        <w:tc>
          <w:tcPr>
            <w:tcW w:w="1985" w:type="dxa"/>
          </w:tcPr>
          <w:p w14:paraId="7BB4279C" w14:textId="6A440DAD" w:rsidR="00B074B1" w:rsidRDefault="000C5FB8"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232</w:t>
            </w:r>
          </w:p>
        </w:tc>
        <w:tc>
          <w:tcPr>
            <w:tcW w:w="1933" w:type="dxa"/>
          </w:tcPr>
          <w:p w14:paraId="49607565" w14:textId="1689D108" w:rsidR="00B074B1" w:rsidRDefault="000C5FB8"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23.2%</w:t>
            </w:r>
          </w:p>
        </w:tc>
      </w:tr>
      <w:tr w:rsidR="00B074B1" w:rsidRPr="0034172D" w14:paraId="08DA1DF4" w14:textId="77777777" w:rsidTr="007C75F9">
        <w:trPr>
          <w:trHeight w:val="306"/>
        </w:trPr>
        <w:tc>
          <w:tcPr>
            <w:tcW w:w="5098" w:type="dxa"/>
            <w:shd w:val="clear" w:color="auto" w:fill="auto"/>
            <w:vAlign w:val="bottom"/>
          </w:tcPr>
          <w:p w14:paraId="538062D1" w14:textId="65545B0F" w:rsidR="00B074B1" w:rsidRPr="000C5FB8" w:rsidRDefault="00E10CFC"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Pakistani</w:t>
            </w:r>
          </w:p>
        </w:tc>
        <w:tc>
          <w:tcPr>
            <w:tcW w:w="1985" w:type="dxa"/>
          </w:tcPr>
          <w:p w14:paraId="7F5BC5B0" w14:textId="69587E3D" w:rsidR="00B074B1" w:rsidRDefault="000C5FB8"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256</w:t>
            </w:r>
          </w:p>
        </w:tc>
        <w:tc>
          <w:tcPr>
            <w:tcW w:w="1933" w:type="dxa"/>
          </w:tcPr>
          <w:p w14:paraId="7EBBE200" w14:textId="10D772BF" w:rsidR="00B074B1" w:rsidRDefault="000C5FB8"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25.6%</w:t>
            </w:r>
          </w:p>
        </w:tc>
      </w:tr>
      <w:tr w:rsidR="00E10CFC" w:rsidRPr="0034172D" w14:paraId="5DCE6894" w14:textId="77777777" w:rsidTr="007C75F9">
        <w:trPr>
          <w:trHeight w:val="306"/>
        </w:trPr>
        <w:tc>
          <w:tcPr>
            <w:tcW w:w="5098" w:type="dxa"/>
            <w:shd w:val="clear" w:color="auto" w:fill="auto"/>
            <w:vAlign w:val="bottom"/>
          </w:tcPr>
          <w:p w14:paraId="3646D5D1" w14:textId="3FFEB5E0" w:rsidR="00E10CFC" w:rsidRPr="000C5FB8" w:rsidRDefault="00E10CFC"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Chinese</w:t>
            </w:r>
          </w:p>
        </w:tc>
        <w:tc>
          <w:tcPr>
            <w:tcW w:w="1985" w:type="dxa"/>
          </w:tcPr>
          <w:p w14:paraId="568576F6" w14:textId="3CB1E902" w:rsidR="00E10CFC" w:rsidRDefault="00F45D44"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1933" w:type="dxa"/>
          </w:tcPr>
          <w:p w14:paraId="59319282" w14:textId="7D925D0F" w:rsidR="00E10CFC" w:rsidRDefault="00F45D44"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0.3%</w:t>
            </w:r>
          </w:p>
        </w:tc>
      </w:tr>
      <w:tr w:rsidR="00E10CFC" w:rsidRPr="0034172D" w14:paraId="397B0209" w14:textId="77777777" w:rsidTr="007C75F9">
        <w:trPr>
          <w:trHeight w:val="306"/>
        </w:trPr>
        <w:tc>
          <w:tcPr>
            <w:tcW w:w="5098" w:type="dxa"/>
            <w:shd w:val="clear" w:color="auto" w:fill="auto"/>
            <w:vAlign w:val="bottom"/>
          </w:tcPr>
          <w:p w14:paraId="0A7A9A71" w14:textId="1A045D06" w:rsidR="00E10CFC" w:rsidRPr="000C5FB8" w:rsidRDefault="00E10CFC"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Bangladeshi</w:t>
            </w:r>
          </w:p>
        </w:tc>
        <w:tc>
          <w:tcPr>
            <w:tcW w:w="1985" w:type="dxa"/>
          </w:tcPr>
          <w:p w14:paraId="1C83A4DD" w14:textId="76EDB172" w:rsidR="00E10CFC" w:rsidRDefault="00F45D44"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102</w:t>
            </w:r>
          </w:p>
        </w:tc>
        <w:tc>
          <w:tcPr>
            <w:tcW w:w="1933" w:type="dxa"/>
          </w:tcPr>
          <w:p w14:paraId="01587487" w14:textId="1FB09AD2" w:rsidR="00E10CFC" w:rsidRDefault="00F45D44"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10.2%</w:t>
            </w:r>
          </w:p>
        </w:tc>
      </w:tr>
      <w:tr w:rsidR="00E10CFC" w:rsidRPr="0034172D" w14:paraId="62316F1F" w14:textId="77777777" w:rsidTr="007C75F9">
        <w:trPr>
          <w:trHeight w:val="306"/>
        </w:trPr>
        <w:tc>
          <w:tcPr>
            <w:tcW w:w="5098" w:type="dxa"/>
            <w:shd w:val="clear" w:color="auto" w:fill="auto"/>
            <w:vAlign w:val="bottom"/>
          </w:tcPr>
          <w:p w14:paraId="533E2472" w14:textId="08189659" w:rsidR="00E10CFC" w:rsidRPr="000C5FB8" w:rsidRDefault="007C75F9"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Any other Asian background</w:t>
            </w:r>
          </w:p>
        </w:tc>
        <w:tc>
          <w:tcPr>
            <w:tcW w:w="1985" w:type="dxa"/>
          </w:tcPr>
          <w:p w14:paraId="1209159D" w14:textId="34AA5A94" w:rsidR="00E10CFC" w:rsidRDefault="00F45D44"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34</w:t>
            </w:r>
          </w:p>
        </w:tc>
        <w:tc>
          <w:tcPr>
            <w:tcW w:w="1933" w:type="dxa"/>
          </w:tcPr>
          <w:p w14:paraId="018EE69B" w14:textId="00A6B2E5" w:rsidR="00E10CFC" w:rsidRDefault="00F45D44"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3.4%</w:t>
            </w:r>
          </w:p>
        </w:tc>
      </w:tr>
      <w:tr w:rsidR="00E10CFC" w:rsidRPr="0034172D" w14:paraId="7A7CF063" w14:textId="77777777" w:rsidTr="007C75F9">
        <w:trPr>
          <w:trHeight w:val="306"/>
        </w:trPr>
        <w:tc>
          <w:tcPr>
            <w:tcW w:w="5098" w:type="dxa"/>
            <w:shd w:val="clear" w:color="auto" w:fill="auto"/>
            <w:vAlign w:val="bottom"/>
          </w:tcPr>
          <w:p w14:paraId="710F58B4" w14:textId="1D59606F" w:rsidR="00E10CFC" w:rsidRPr="000C5FB8" w:rsidRDefault="007C75F9"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Caribbean</w:t>
            </w:r>
          </w:p>
        </w:tc>
        <w:tc>
          <w:tcPr>
            <w:tcW w:w="1985" w:type="dxa"/>
          </w:tcPr>
          <w:p w14:paraId="74CAEDEB" w14:textId="3AAC7378" w:rsidR="00E10CFC" w:rsidRDefault="00F45D44"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150</w:t>
            </w:r>
          </w:p>
        </w:tc>
        <w:tc>
          <w:tcPr>
            <w:tcW w:w="1933" w:type="dxa"/>
          </w:tcPr>
          <w:p w14:paraId="28164C61" w14:textId="6B74CACF" w:rsidR="00E10CFC" w:rsidRDefault="00F45D44"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15.0%</w:t>
            </w:r>
          </w:p>
        </w:tc>
      </w:tr>
      <w:tr w:rsidR="00E10CFC" w:rsidRPr="0034172D" w14:paraId="4FB4726F" w14:textId="77777777" w:rsidTr="007C75F9">
        <w:trPr>
          <w:trHeight w:val="306"/>
        </w:trPr>
        <w:tc>
          <w:tcPr>
            <w:tcW w:w="5098" w:type="dxa"/>
            <w:shd w:val="clear" w:color="auto" w:fill="auto"/>
            <w:vAlign w:val="bottom"/>
          </w:tcPr>
          <w:p w14:paraId="00E9897D" w14:textId="57E48167" w:rsidR="00E10CFC" w:rsidRPr="000C5FB8" w:rsidRDefault="007C75F9"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African</w:t>
            </w:r>
          </w:p>
        </w:tc>
        <w:tc>
          <w:tcPr>
            <w:tcW w:w="1985" w:type="dxa"/>
          </w:tcPr>
          <w:p w14:paraId="1A4C3144" w14:textId="0FDAA523" w:rsidR="00E10CFC"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152</w:t>
            </w:r>
          </w:p>
        </w:tc>
        <w:tc>
          <w:tcPr>
            <w:tcW w:w="1933" w:type="dxa"/>
          </w:tcPr>
          <w:p w14:paraId="780AC1A9" w14:textId="3D70373F" w:rsidR="00E10CFC"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15.2%</w:t>
            </w:r>
          </w:p>
        </w:tc>
      </w:tr>
      <w:tr w:rsidR="007C75F9" w:rsidRPr="0034172D" w14:paraId="7A9D4E89" w14:textId="77777777" w:rsidTr="007C75F9">
        <w:trPr>
          <w:trHeight w:val="306"/>
        </w:trPr>
        <w:tc>
          <w:tcPr>
            <w:tcW w:w="5098" w:type="dxa"/>
            <w:shd w:val="clear" w:color="auto" w:fill="auto"/>
            <w:vAlign w:val="bottom"/>
          </w:tcPr>
          <w:p w14:paraId="1FE1A158" w14:textId="48860483" w:rsidR="007C75F9" w:rsidRPr="000C5FB8" w:rsidRDefault="007C75F9"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Any other Black, Black British, or Caribbean background</w:t>
            </w:r>
          </w:p>
        </w:tc>
        <w:tc>
          <w:tcPr>
            <w:tcW w:w="1985" w:type="dxa"/>
          </w:tcPr>
          <w:p w14:paraId="2DF77E7E" w14:textId="5FEB22A1" w:rsidR="007C75F9"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w:t>
            </w:r>
          </w:p>
        </w:tc>
        <w:tc>
          <w:tcPr>
            <w:tcW w:w="1933" w:type="dxa"/>
          </w:tcPr>
          <w:p w14:paraId="0ABC733B" w14:textId="3ABE517B" w:rsidR="007C75F9"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w:t>
            </w:r>
          </w:p>
        </w:tc>
      </w:tr>
      <w:tr w:rsidR="007C75F9" w:rsidRPr="0034172D" w14:paraId="1BD5B5F8" w14:textId="77777777" w:rsidTr="007C75F9">
        <w:trPr>
          <w:trHeight w:val="306"/>
        </w:trPr>
        <w:tc>
          <w:tcPr>
            <w:tcW w:w="5098" w:type="dxa"/>
            <w:shd w:val="clear" w:color="auto" w:fill="auto"/>
            <w:vAlign w:val="bottom"/>
          </w:tcPr>
          <w:p w14:paraId="1E9FEF2E" w14:textId="67318915" w:rsidR="007C75F9" w:rsidRPr="000C5FB8" w:rsidRDefault="00734E03"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White and Asian</w:t>
            </w:r>
          </w:p>
        </w:tc>
        <w:tc>
          <w:tcPr>
            <w:tcW w:w="1985" w:type="dxa"/>
          </w:tcPr>
          <w:p w14:paraId="78A775F9" w14:textId="3248B706" w:rsidR="007C75F9"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1933" w:type="dxa"/>
          </w:tcPr>
          <w:p w14:paraId="4B65CF7C" w14:textId="770A3E79" w:rsidR="007C75F9"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0.6%</w:t>
            </w:r>
          </w:p>
        </w:tc>
      </w:tr>
      <w:tr w:rsidR="007C75F9" w:rsidRPr="0034172D" w14:paraId="76F560C9" w14:textId="77777777" w:rsidTr="007C75F9">
        <w:trPr>
          <w:trHeight w:val="306"/>
        </w:trPr>
        <w:tc>
          <w:tcPr>
            <w:tcW w:w="5098" w:type="dxa"/>
            <w:shd w:val="clear" w:color="auto" w:fill="auto"/>
            <w:vAlign w:val="bottom"/>
          </w:tcPr>
          <w:p w14:paraId="342424C9" w14:textId="09EF482A" w:rsidR="007C75F9" w:rsidRPr="000C5FB8" w:rsidRDefault="00734E03"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White and Black African</w:t>
            </w:r>
          </w:p>
        </w:tc>
        <w:tc>
          <w:tcPr>
            <w:tcW w:w="1985" w:type="dxa"/>
          </w:tcPr>
          <w:p w14:paraId="69A3FCF9" w14:textId="5F0BA430" w:rsidR="007C75F9"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933" w:type="dxa"/>
          </w:tcPr>
          <w:p w14:paraId="532CC103" w14:textId="002AAD9B" w:rsidR="007C75F9"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734E03" w:rsidRPr="0034172D" w14:paraId="7E5CD16F" w14:textId="77777777" w:rsidTr="007C75F9">
        <w:trPr>
          <w:trHeight w:val="306"/>
        </w:trPr>
        <w:tc>
          <w:tcPr>
            <w:tcW w:w="5098" w:type="dxa"/>
            <w:shd w:val="clear" w:color="auto" w:fill="auto"/>
            <w:vAlign w:val="bottom"/>
          </w:tcPr>
          <w:p w14:paraId="12058913" w14:textId="56250F95" w:rsidR="00734E03" w:rsidRPr="000C5FB8" w:rsidRDefault="00734E03"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White and Black Caribbean</w:t>
            </w:r>
          </w:p>
        </w:tc>
        <w:tc>
          <w:tcPr>
            <w:tcW w:w="1985" w:type="dxa"/>
          </w:tcPr>
          <w:p w14:paraId="79685126" w14:textId="026D2106" w:rsidR="00734E03"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19</w:t>
            </w:r>
          </w:p>
        </w:tc>
        <w:tc>
          <w:tcPr>
            <w:tcW w:w="1933" w:type="dxa"/>
          </w:tcPr>
          <w:p w14:paraId="31FE284D" w14:textId="6E66D3B3" w:rsidR="00734E03" w:rsidRDefault="003367FA"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1.9%</w:t>
            </w:r>
          </w:p>
        </w:tc>
      </w:tr>
      <w:tr w:rsidR="00734E03" w:rsidRPr="0034172D" w14:paraId="65D9E03D" w14:textId="77777777" w:rsidTr="007C75F9">
        <w:trPr>
          <w:trHeight w:val="306"/>
        </w:trPr>
        <w:tc>
          <w:tcPr>
            <w:tcW w:w="5098" w:type="dxa"/>
            <w:shd w:val="clear" w:color="auto" w:fill="auto"/>
            <w:vAlign w:val="bottom"/>
          </w:tcPr>
          <w:p w14:paraId="4E763568" w14:textId="76CDA66C" w:rsidR="00734E03" w:rsidRPr="000C5FB8" w:rsidRDefault="00734E03"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Any other mixed or multiple ethnic background</w:t>
            </w:r>
          </w:p>
        </w:tc>
        <w:tc>
          <w:tcPr>
            <w:tcW w:w="1985" w:type="dxa"/>
          </w:tcPr>
          <w:p w14:paraId="27EBA5FB" w14:textId="2A685AFB" w:rsidR="00734E03" w:rsidRDefault="000C787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1933" w:type="dxa"/>
          </w:tcPr>
          <w:p w14:paraId="164B67CD" w14:textId="3AC3E7F2" w:rsidR="00734E03" w:rsidRDefault="000C787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0.5%</w:t>
            </w:r>
          </w:p>
        </w:tc>
      </w:tr>
      <w:tr w:rsidR="00734E03" w:rsidRPr="0034172D" w14:paraId="607FC8CE" w14:textId="77777777" w:rsidTr="007C75F9">
        <w:trPr>
          <w:trHeight w:val="306"/>
        </w:trPr>
        <w:tc>
          <w:tcPr>
            <w:tcW w:w="5098" w:type="dxa"/>
            <w:shd w:val="clear" w:color="auto" w:fill="auto"/>
            <w:vAlign w:val="bottom"/>
          </w:tcPr>
          <w:p w14:paraId="2C920B65" w14:textId="49BB09B1" w:rsidR="00734E03" w:rsidRPr="000C5FB8" w:rsidRDefault="00643D86"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Arab</w:t>
            </w:r>
          </w:p>
        </w:tc>
        <w:tc>
          <w:tcPr>
            <w:tcW w:w="1985" w:type="dxa"/>
          </w:tcPr>
          <w:p w14:paraId="79CBEF17" w14:textId="08A5FAE5" w:rsidR="00734E03" w:rsidRDefault="000C787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1933" w:type="dxa"/>
          </w:tcPr>
          <w:p w14:paraId="1FA0378C" w14:textId="43CB7800" w:rsidR="00734E03" w:rsidRDefault="000C787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0.7%</w:t>
            </w:r>
          </w:p>
        </w:tc>
      </w:tr>
      <w:tr w:rsidR="00643D86" w:rsidRPr="0034172D" w14:paraId="35AA5EB3" w14:textId="77777777" w:rsidTr="007C75F9">
        <w:trPr>
          <w:trHeight w:val="306"/>
        </w:trPr>
        <w:tc>
          <w:tcPr>
            <w:tcW w:w="5098" w:type="dxa"/>
            <w:shd w:val="clear" w:color="auto" w:fill="auto"/>
            <w:vAlign w:val="bottom"/>
          </w:tcPr>
          <w:p w14:paraId="0B4B68AE" w14:textId="6660501D" w:rsidR="00643D86" w:rsidRPr="000C5FB8" w:rsidRDefault="00643D86"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Gypsy, Roma, and Travellers</w:t>
            </w:r>
          </w:p>
        </w:tc>
        <w:tc>
          <w:tcPr>
            <w:tcW w:w="1985" w:type="dxa"/>
          </w:tcPr>
          <w:p w14:paraId="66FB83F8" w14:textId="6FC771FC" w:rsidR="00643D86" w:rsidRDefault="000C787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1933" w:type="dxa"/>
          </w:tcPr>
          <w:p w14:paraId="5A02BA1A" w14:textId="7C976EF6" w:rsidR="00643D86" w:rsidRDefault="000C787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0.6%</w:t>
            </w:r>
          </w:p>
        </w:tc>
      </w:tr>
      <w:tr w:rsidR="00643D86" w:rsidRPr="0034172D" w14:paraId="217448A2" w14:textId="77777777" w:rsidTr="007C75F9">
        <w:trPr>
          <w:trHeight w:val="306"/>
        </w:trPr>
        <w:tc>
          <w:tcPr>
            <w:tcW w:w="5098" w:type="dxa"/>
            <w:shd w:val="clear" w:color="auto" w:fill="auto"/>
            <w:vAlign w:val="bottom"/>
          </w:tcPr>
          <w:p w14:paraId="3F2BA159" w14:textId="40561B0D" w:rsidR="00643D86" w:rsidRPr="000C5FB8" w:rsidRDefault="00643D86" w:rsidP="008B1A2A">
            <w:pPr>
              <w:spacing w:after="0" w:line="240" w:lineRule="auto"/>
              <w:rPr>
                <w:rFonts w:ascii="Calibri" w:eastAsia="Times New Roman" w:hAnsi="Calibri" w:cs="Calibri"/>
                <w:color w:val="000000"/>
                <w:lang w:eastAsia="en-GB"/>
              </w:rPr>
            </w:pPr>
            <w:r w:rsidRPr="000C5FB8">
              <w:rPr>
                <w:rFonts w:ascii="Calibri" w:eastAsia="Times New Roman" w:hAnsi="Calibri" w:cs="Calibri"/>
                <w:color w:val="000000"/>
                <w:lang w:eastAsia="en-GB"/>
              </w:rPr>
              <w:t>Other</w:t>
            </w:r>
          </w:p>
        </w:tc>
        <w:tc>
          <w:tcPr>
            <w:tcW w:w="1985" w:type="dxa"/>
          </w:tcPr>
          <w:p w14:paraId="07D999D8" w14:textId="11A8568E" w:rsidR="00643D86" w:rsidRDefault="000C787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13</w:t>
            </w:r>
          </w:p>
        </w:tc>
        <w:tc>
          <w:tcPr>
            <w:tcW w:w="1933" w:type="dxa"/>
          </w:tcPr>
          <w:p w14:paraId="41EFA406" w14:textId="1D8EDA0A" w:rsidR="00643D86" w:rsidRDefault="000C7873" w:rsidP="00D36A6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1.3%</w:t>
            </w:r>
          </w:p>
        </w:tc>
      </w:tr>
    </w:tbl>
    <w:p w14:paraId="4C99ED54" w14:textId="3046E882" w:rsidR="00EA658A" w:rsidRDefault="00EA658A">
      <w:pPr>
        <w:rPr>
          <w:color w:val="404040" w:themeColor="text1" w:themeTint="BF"/>
        </w:rPr>
      </w:pPr>
      <w:r>
        <w:br w:type="page"/>
      </w:r>
    </w:p>
    <w:p w14:paraId="6E51C5DE" w14:textId="6688BE83" w:rsidR="000D6F6A" w:rsidRDefault="007E4205" w:rsidP="00EA658A">
      <w:pPr>
        <w:pStyle w:val="MELmainbodytext"/>
      </w:pPr>
      <w:r>
        <w:rPr>
          <w:noProof/>
        </w:rPr>
        <w:lastRenderedPageBreak/>
        <mc:AlternateContent>
          <mc:Choice Requires="wpg">
            <w:drawing>
              <wp:anchor distT="0" distB="0" distL="114300" distR="114300" simplePos="0" relativeHeight="251658244" behindDoc="0" locked="0" layoutInCell="1" allowOverlap="1" wp14:anchorId="7FFC8723" wp14:editId="5A6BBF11">
                <wp:simplePos x="0" y="0"/>
                <wp:positionH relativeFrom="column">
                  <wp:posOffset>-380010</wp:posOffset>
                </wp:positionH>
                <wp:positionV relativeFrom="paragraph">
                  <wp:posOffset>-167343</wp:posOffset>
                </wp:positionV>
                <wp:extent cx="6650355" cy="9359339"/>
                <wp:effectExtent l="0" t="0" r="0" b="13335"/>
                <wp:wrapNone/>
                <wp:docPr id="7" name="Group 7"/>
                <wp:cNvGraphicFramePr/>
                <a:graphic xmlns:a="http://schemas.openxmlformats.org/drawingml/2006/main">
                  <a:graphicData uri="http://schemas.microsoft.com/office/word/2010/wordprocessingGroup">
                    <wpg:wgp>
                      <wpg:cNvGrpSpPr/>
                      <wpg:grpSpPr>
                        <a:xfrm>
                          <a:off x="0" y="0"/>
                          <a:ext cx="6650355" cy="9359339"/>
                          <a:chOff x="0" y="396815"/>
                          <a:chExt cx="6650966" cy="9359660"/>
                        </a:xfrm>
                      </wpg:grpSpPr>
                      <pic:pic xmlns:pic="http://schemas.openxmlformats.org/drawingml/2006/picture">
                        <pic:nvPicPr>
                          <pic:cNvPr id="8" name="Picture 8"/>
                          <pic:cNvPicPr>
                            <a:picLocks noChangeAspect="1"/>
                          </pic:cNvPicPr>
                        </pic:nvPicPr>
                        <pic:blipFill rotWithShape="1">
                          <a:blip r:embed="rId11" cstate="print">
                            <a:extLst>
                              <a:ext uri="{28A0092B-C50C-407E-A947-70E740481C1C}">
                                <a14:useLocalDpi xmlns:a14="http://schemas.microsoft.com/office/drawing/2010/main" val="0"/>
                              </a:ext>
                            </a:extLst>
                          </a:blip>
                          <a:srcRect l="2" r="5148"/>
                          <a:stretch/>
                        </pic:blipFill>
                        <pic:spPr bwMode="auto">
                          <a:xfrm>
                            <a:off x="2717321" y="396815"/>
                            <a:ext cx="3933645" cy="8307237"/>
                          </a:xfrm>
                          <a:prstGeom prst="rect">
                            <a:avLst/>
                          </a:prstGeom>
                          <a:ln>
                            <a:noFill/>
                          </a:ln>
                          <a:extLst>
                            <a:ext uri="{53640926-AAD7-44D8-BBD7-CCE9431645EC}">
                              <a14:shadowObscured xmlns:a14="http://schemas.microsoft.com/office/drawing/2010/main"/>
                            </a:ext>
                          </a:extLst>
                        </pic:spPr>
                      </pic:pic>
                      <wps:wsp>
                        <wps:cNvPr id="12" name="Rectangle 12"/>
                        <wps:cNvSpPr/>
                        <wps:spPr>
                          <a:xfrm>
                            <a:off x="0" y="8997351"/>
                            <a:ext cx="6081622" cy="7591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3906E7" id="Group 7" o:spid="_x0000_s1026" style="position:absolute;margin-left:-29.9pt;margin-top:-13.2pt;width:523.65pt;height:736.95pt;z-index:251658244;mso-height-relative:margin" coordorigin=",3968" coordsize="66509,9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7173;top:3968;width:39336;height:8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">
                  <v:imagedata r:id="rId25" o:title="" cropleft="1f" cropright="3374f"/>
                </v:shape>
                <v:rect id="Rectangle 12" o:spid="_x0000_s1028" style="position:absolute;top:89973;width:60816;height:7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v:group>
            </w:pict>
          </mc:Fallback>
        </mc:AlternateContent>
      </w:r>
    </w:p>
    <w:p w14:paraId="1752BC19" w14:textId="2042497C" w:rsidR="001E5BF7" w:rsidRDefault="001E5BF7"/>
    <w:p w14:paraId="5D0BCABA" w14:textId="628013E9" w:rsidR="00364992" w:rsidRPr="001E5BF7" w:rsidRDefault="00364992" w:rsidP="001E5BF7">
      <w:pPr>
        <w:rPr>
          <w:color w:val="404040" w:themeColor="text1" w:themeTint="BF"/>
        </w:rPr>
      </w:pPr>
    </w:p>
    <w:sectPr w:rsidR="00364992" w:rsidRPr="001E5BF7" w:rsidSect="0097437C">
      <w:footerReference w:type="default" r:id="rId26"/>
      <w:pgSz w:w="11906" w:h="16838"/>
      <w:pgMar w:top="1134" w:right="1440" w:bottom="1440" w:left="1440" w:header="708" w:footer="55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79141" w14:textId="77777777" w:rsidR="00E3359B" w:rsidRDefault="00E3359B" w:rsidP="001560B9">
      <w:pPr>
        <w:spacing w:after="0" w:line="240" w:lineRule="auto"/>
      </w:pPr>
      <w:r>
        <w:separator/>
      </w:r>
    </w:p>
  </w:endnote>
  <w:endnote w:type="continuationSeparator" w:id="0">
    <w:p w14:paraId="630523D1" w14:textId="77777777" w:rsidR="00E3359B" w:rsidRDefault="00E3359B" w:rsidP="001560B9">
      <w:pPr>
        <w:spacing w:after="0" w:line="240" w:lineRule="auto"/>
      </w:pPr>
      <w:r>
        <w:continuationSeparator/>
      </w:r>
    </w:p>
  </w:endnote>
  <w:endnote w:type="continuationNotice" w:id="1">
    <w:p w14:paraId="343FD3C8" w14:textId="77777777" w:rsidR="00E3359B" w:rsidRDefault="00E33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B679" w14:textId="77777777" w:rsidR="006377E6" w:rsidRDefault="006377E6" w:rsidP="0030073F">
    <w:pPr>
      <w:pStyle w:val="Footer"/>
      <w:pBdr>
        <w:top w:val="single" w:sz="18" w:space="1" w:color="E6007E"/>
      </w:pBdr>
    </w:pPr>
  </w:p>
  <w:p w14:paraId="7584EF29" w14:textId="78C8508C" w:rsidR="006377E6" w:rsidRPr="00A96489" w:rsidRDefault="00BB4E08" w:rsidP="0030073F">
    <w:pPr>
      <w:pStyle w:val="Footer"/>
      <w:pBdr>
        <w:top w:val="single" w:sz="18" w:space="1" w:color="E6007E"/>
      </w:pBdr>
      <w:rPr>
        <w:sz w:val="18"/>
        <w:szCs w:val="18"/>
      </w:rPr>
    </w:pPr>
    <w:r>
      <w:rPr>
        <w:noProof/>
      </w:rPr>
      <w:drawing>
        <wp:anchor distT="0" distB="0" distL="114300" distR="114300" simplePos="0" relativeHeight="251658240" behindDoc="0" locked="0" layoutInCell="1" allowOverlap="1" wp14:anchorId="1C76B915" wp14:editId="11A72B2E">
          <wp:simplePos x="0" y="0"/>
          <wp:positionH relativeFrom="column">
            <wp:posOffset>0</wp:posOffset>
          </wp:positionH>
          <wp:positionV relativeFrom="paragraph">
            <wp:posOffset>-76835</wp:posOffset>
          </wp:positionV>
          <wp:extent cx="1259927" cy="400050"/>
          <wp:effectExtent l="0" t="0" r="0" b="0"/>
          <wp:wrapNone/>
          <wp:docPr id="5" name="Picture 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2%B7E%C2%B7L%20logo%20-%20regular.png"/>
                  <pic:cNvPicPr/>
                </pic:nvPicPr>
                <pic:blipFill>
                  <a:blip r:embed="rId1">
                    <a:extLst>
                      <a:ext uri="{28A0092B-C50C-407E-A947-70E740481C1C}">
                        <a14:useLocalDpi xmlns:a14="http://schemas.microsoft.com/office/drawing/2010/main" val="0"/>
                      </a:ext>
                    </a:extLst>
                  </a:blip>
                  <a:stretch>
                    <a:fillRect/>
                  </a:stretch>
                </pic:blipFill>
                <pic:spPr>
                  <a:xfrm>
                    <a:off x="0" y="0"/>
                    <a:ext cx="1259927" cy="400050"/>
                  </a:xfrm>
                  <a:prstGeom prst="rect">
                    <a:avLst/>
                  </a:prstGeom>
                </pic:spPr>
              </pic:pic>
            </a:graphicData>
          </a:graphic>
        </wp:anchor>
      </w:drawing>
    </w:r>
    <w:r w:rsidR="006377E6">
      <w:t xml:space="preserve">                                           </w:t>
    </w:r>
    <w:r w:rsidR="00A96489">
      <w:t xml:space="preserve">  </w:t>
    </w:r>
    <w:r w:rsidR="006377E6">
      <w:t xml:space="preserve"> </w:t>
    </w:r>
    <w:r w:rsidR="00211AA6" w:rsidRPr="00A96489">
      <w:rPr>
        <w:sz w:val="18"/>
        <w:szCs w:val="18"/>
      </w:rPr>
      <w:t>Measurement Evaluation</w:t>
    </w:r>
    <w:r w:rsidR="0047583A" w:rsidRPr="00A96489">
      <w:rPr>
        <w:sz w:val="18"/>
        <w:szCs w:val="18"/>
      </w:rPr>
      <w:t xml:space="preserve"> Learning: Using evidence to shape better services            Page</w:t>
    </w:r>
    <w:r w:rsidR="00A96489">
      <w:rPr>
        <w:sz w:val="18"/>
        <w:szCs w:val="18"/>
      </w:rPr>
      <w:t xml:space="preserve"> </w:t>
    </w:r>
    <w:r w:rsidR="00A96489" w:rsidRPr="00A96489">
      <w:rPr>
        <w:sz w:val="18"/>
        <w:szCs w:val="18"/>
      </w:rPr>
      <w:fldChar w:fldCharType="begin"/>
    </w:r>
    <w:r w:rsidR="00A96489" w:rsidRPr="00A96489">
      <w:rPr>
        <w:sz w:val="18"/>
        <w:szCs w:val="18"/>
      </w:rPr>
      <w:instrText xml:space="preserve"> PAGE   \* MERGEFORMAT </w:instrText>
    </w:r>
    <w:r w:rsidR="00A96489" w:rsidRPr="00A96489">
      <w:rPr>
        <w:sz w:val="18"/>
        <w:szCs w:val="18"/>
      </w:rPr>
      <w:fldChar w:fldCharType="separate"/>
    </w:r>
    <w:r w:rsidR="00A96489" w:rsidRPr="00A96489">
      <w:rPr>
        <w:noProof/>
        <w:sz w:val="18"/>
        <w:szCs w:val="18"/>
      </w:rPr>
      <w:t>1</w:t>
    </w:r>
    <w:r w:rsidR="00A96489" w:rsidRPr="00A96489">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2CE46" w14:textId="77777777" w:rsidR="00E3359B" w:rsidRDefault="00E3359B" w:rsidP="001560B9">
      <w:pPr>
        <w:spacing w:after="0" w:line="240" w:lineRule="auto"/>
      </w:pPr>
      <w:r>
        <w:separator/>
      </w:r>
    </w:p>
  </w:footnote>
  <w:footnote w:type="continuationSeparator" w:id="0">
    <w:p w14:paraId="037B5C71" w14:textId="77777777" w:rsidR="00E3359B" w:rsidRDefault="00E3359B" w:rsidP="001560B9">
      <w:pPr>
        <w:spacing w:after="0" w:line="240" w:lineRule="auto"/>
      </w:pPr>
      <w:r>
        <w:continuationSeparator/>
      </w:r>
    </w:p>
  </w:footnote>
  <w:footnote w:type="continuationNotice" w:id="1">
    <w:p w14:paraId="4B56BE22" w14:textId="77777777" w:rsidR="00E3359B" w:rsidRDefault="00E335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80E09"/>
    <w:multiLevelType w:val="hybridMultilevel"/>
    <w:tmpl w:val="6D025480"/>
    <w:lvl w:ilvl="0" w:tplc="AA68E3EE">
      <w:start w:val="1"/>
      <w:numFmt w:val="bullet"/>
      <w:lvlText w:val=""/>
      <w:lvlJc w:val="left"/>
      <w:pPr>
        <w:ind w:left="720" w:hanging="360"/>
      </w:pPr>
      <w:rPr>
        <w:rFonts w:ascii="Wingdings" w:hAnsi="Wingdings" w:hint="default"/>
        <w:color w:val="FF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4D54CE"/>
    <w:multiLevelType w:val="hybridMultilevel"/>
    <w:tmpl w:val="9920EC80"/>
    <w:lvl w:ilvl="0" w:tplc="C0C8555A">
      <w:start w:val="1"/>
      <w:numFmt w:val="bullet"/>
      <w:pStyle w:val="MELBullet1"/>
      <w:lvlText w:val=""/>
      <w:lvlJc w:val="left"/>
      <w:pPr>
        <w:ind w:left="360" w:hanging="360"/>
      </w:pPr>
      <w:rPr>
        <w:rFonts w:ascii="Wingdings" w:hAnsi="Wingdings" w:hint="default"/>
        <w:color w:val="E6007E"/>
      </w:rPr>
    </w:lvl>
    <w:lvl w:ilvl="1" w:tplc="F8428D1C">
      <w:start w:val="1"/>
      <w:numFmt w:val="bullet"/>
      <w:pStyle w:val="MELBullet2"/>
      <w:lvlText w:val=""/>
      <w:lvlJc w:val="left"/>
      <w:pPr>
        <w:ind w:left="1080" w:hanging="360"/>
      </w:pPr>
      <w:rPr>
        <w:rFonts w:ascii="Wingdings" w:hAnsi="Wingdings" w:hint="default"/>
        <w:color w:val="E6007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6778DB"/>
    <w:multiLevelType w:val="hybridMultilevel"/>
    <w:tmpl w:val="8CF6516C"/>
    <w:lvl w:ilvl="0" w:tplc="FE82714A">
      <w:start w:val="1"/>
      <w:numFmt w:val="bullet"/>
      <w:lvlText w:val=""/>
      <w:lvlJc w:val="left"/>
      <w:pPr>
        <w:tabs>
          <w:tab w:val="num" w:pos="720"/>
        </w:tabs>
        <w:ind w:left="720" w:hanging="360"/>
      </w:pPr>
      <w:rPr>
        <w:rFonts w:ascii="Wingdings" w:hAnsi="Wingdings" w:hint="default"/>
      </w:rPr>
    </w:lvl>
    <w:lvl w:ilvl="1" w:tplc="B7525AD4">
      <w:numFmt w:val="bullet"/>
      <w:lvlText w:val=""/>
      <w:lvlJc w:val="left"/>
      <w:pPr>
        <w:tabs>
          <w:tab w:val="num" w:pos="1440"/>
        </w:tabs>
        <w:ind w:left="1440" w:hanging="360"/>
      </w:pPr>
      <w:rPr>
        <w:rFonts w:ascii="Wingdings" w:hAnsi="Wingdings" w:hint="default"/>
      </w:rPr>
    </w:lvl>
    <w:lvl w:ilvl="2" w:tplc="E5C68566" w:tentative="1">
      <w:start w:val="1"/>
      <w:numFmt w:val="bullet"/>
      <w:lvlText w:val=""/>
      <w:lvlJc w:val="left"/>
      <w:pPr>
        <w:tabs>
          <w:tab w:val="num" w:pos="2160"/>
        </w:tabs>
        <w:ind w:left="2160" w:hanging="360"/>
      </w:pPr>
      <w:rPr>
        <w:rFonts w:ascii="Wingdings" w:hAnsi="Wingdings" w:hint="default"/>
      </w:rPr>
    </w:lvl>
    <w:lvl w:ilvl="3" w:tplc="FFDEA958" w:tentative="1">
      <w:start w:val="1"/>
      <w:numFmt w:val="bullet"/>
      <w:lvlText w:val=""/>
      <w:lvlJc w:val="left"/>
      <w:pPr>
        <w:tabs>
          <w:tab w:val="num" w:pos="2880"/>
        </w:tabs>
        <w:ind w:left="2880" w:hanging="360"/>
      </w:pPr>
      <w:rPr>
        <w:rFonts w:ascii="Wingdings" w:hAnsi="Wingdings" w:hint="default"/>
      </w:rPr>
    </w:lvl>
    <w:lvl w:ilvl="4" w:tplc="09EAC4E8" w:tentative="1">
      <w:start w:val="1"/>
      <w:numFmt w:val="bullet"/>
      <w:lvlText w:val=""/>
      <w:lvlJc w:val="left"/>
      <w:pPr>
        <w:tabs>
          <w:tab w:val="num" w:pos="3600"/>
        </w:tabs>
        <w:ind w:left="3600" w:hanging="360"/>
      </w:pPr>
      <w:rPr>
        <w:rFonts w:ascii="Wingdings" w:hAnsi="Wingdings" w:hint="default"/>
      </w:rPr>
    </w:lvl>
    <w:lvl w:ilvl="5" w:tplc="75A2561A" w:tentative="1">
      <w:start w:val="1"/>
      <w:numFmt w:val="bullet"/>
      <w:lvlText w:val=""/>
      <w:lvlJc w:val="left"/>
      <w:pPr>
        <w:tabs>
          <w:tab w:val="num" w:pos="4320"/>
        </w:tabs>
        <w:ind w:left="4320" w:hanging="360"/>
      </w:pPr>
      <w:rPr>
        <w:rFonts w:ascii="Wingdings" w:hAnsi="Wingdings" w:hint="default"/>
      </w:rPr>
    </w:lvl>
    <w:lvl w:ilvl="6" w:tplc="971EC584" w:tentative="1">
      <w:start w:val="1"/>
      <w:numFmt w:val="bullet"/>
      <w:lvlText w:val=""/>
      <w:lvlJc w:val="left"/>
      <w:pPr>
        <w:tabs>
          <w:tab w:val="num" w:pos="5040"/>
        </w:tabs>
        <w:ind w:left="5040" w:hanging="360"/>
      </w:pPr>
      <w:rPr>
        <w:rFonts w:ascii="Wingdings" w:hAnsi="Wingdings" w:hint="default"/>
      </w:rPr>
    </w:lvl>
    <w:lvl w:ilvl="7" w:tplc="CF7A356C" w:tentative="1">
      <w:start w:val="1"/>
      <w:numFmt w:val="bullet"/>
      <w:lvlText w:val=""/>
      <w:lvlJc w:val="left"/>
      <w:pPr>
        <w:tabs>
          <w:tab w:val="num" w:pos="5760"/>
        </w:tabs>
        <w:ind w:left="5760" w:hanging="360"/>
      </w:pPr>
      <w:rPr>
        <w:rFonts w:ascii="Wingdings" w:hAnsi="Wingdings" w:hint="default"/>
      </w:rPr>
    </w:lvl>
    <w:lvl w:ilvl="8" w:tplc="E678164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CD1CE1"/>
    <w:multiLevelType w:val="hybridMultilevel"/>
    <w:tmpl w:val="1D022604"/>
    <w:lvl w:ilvl="0" w:tplc="E7EE240C">
      <w:start w:val="1"/>
      <w:numFmt w:val="bullet"/>
      <w:lvlText w:val=""/>
      <w:lvlJc w:val="left"/>
      <w:pPr>
        <w:tabs>
          <w:tab w:val="num" w:pos="720"/>
        </w:tabs>
        <w:ind w:left="720" w:hanging="360"/>
      </w:pPr>
      <w:rPr>
        <w:rFonts w:ascii="Wingdings" w:hAnsi="Wingdings" w:hint="default"/>
      </w:rPr>
    </w:lvl>
    <w:lvl w:ilvl="1" w:tplc="3E8017D2" w:tentative="1">
      <w:start w:val="1"/>
      <w:numFmt w:val="bullet"/>
      <w:lvlText w:val=""/>
      <w:lvlJc w:val="left"/>
      <w:pPr>
        <w:tabs>
          <w:tab w:val="num" w:pos="1440"/>
        </w:tabs>
        <w:ind w:left="1440" w:hanging="360"/>
      </w:pPr>
      <w:rPr>
        <w:rFonts w:ascii="Wingdings" w:hAnsi="Wingdings" w:hint="default"/>
      </w:rPr>
    </w:lvl>
    <w:lvl w:ilvl="2" w:tplc="4C1AEB6C" w:tentative="1">
      <w:start w:val="1"/>
      <w:numFmt w:val="bullet"/>
      <w:lvlText w:val=""/>
      <w:lvlJc w:val="left"/>
      <w:pPr>
        <w:tabs>
          <w:tab w:val="num" w:pos="2160"/>
        </w:tabs>
        <w:ind w:left="2160" w:hanging="360"/>
      </w:pPr>
      <w:rPr>
        <w:rFonts w:ascii="Wingdings" w:hAnsi="Wingdings" w:hint="default"/>
      </w:rPr>
    </w:lvl>
    <w:lvl w:ilvl="3" w:tplc="0B0E8AA4" w:tentative="1">
      <w:start w:val="1"/>
      <w:numFmt w:val="bullet"/>
      <w:lvlText w:val=""/>
      <w:lvlJc w:val="left"/>
      <w:pPr>
        <w:tabs>
          <w:tab w:val="num" w:pos="2880"/>
        </w:tabs>
        <w:ind w:left="2880" w:hanging="360"/>
      </w:pPr>
      <w:rPr>
        <w:rFonts w:ascii="Wingdings" w:hAnsi="Wingdings" w:hint="default"/>
      </w:rPr>
    </w:lvl>
    <w:lvl w:ilvl="4" w:tplc="3BBC22BA" w:tentative="1">
      <w:start w:val="1"/>
      <w:numFmt w:val="bullet"/>
      <w:lvlText w:val=""/>
      <w:lvlJc w:val="left"/>
      <w:pPr>
        <w:tabs>
          <w:tab w:val="num" w:pos="3600"/>
        </w:tabs>
        <w:ind w:left="3600" w:hanging="360"/>
      </w:pPr>
      <w:rPr>
        <w:rFonts w:ascii="Wingdings" w:hAnsi="Wingdings" w:hint="default"/>
      </w:rPr>
    </w:lvl>
    <w:lvl w:ilvl="5" w:tplc="C6B0C0F4" w:tentative="1">
      <w:start w:val="1"/>
      <w:numFmt w:val="bullet"/>
      <w:lvlText w:val=""/>
      <w:lvlJc w:val="left"/>
      <w:pPr>
        <w:tabs>
          <w:tab w:val="num" w:pos="4320"/>
        </w:tabs>
        <w:ind w:left="4320" w:hanging="360"/>
      </w:pPr>
      <w:rPr>
        <w:rFonts w:ascii="Wingdings" w:hAnsi="Wingdings" w:hint="default"/>
      </w:rPr>
    </w:lvl>
    <w:lvl w:ilvl="6" w:tplc="F8662E54" w:tentative="1">
      <w:start w:val="1"/>
      <w:numFmt w:val="bullet"/>
      <w:lvlText w:val=""/>
      <w:lvlJc w:val="left"/>
      <w:pPr>
        <w:tabs>
          <w:tab w:val="num" w:pos="5040"/>
        </w:tabs>
        <w:ind w:left="5040" w:hanging="360"/>
      </w:pPr>
      <w:rPr>
        <w:rFonts w:ascii="Wingdings" w:hAnsi="Wingdings" w:hint="default"/>
      </w:rPr>
    </w:lvl>
    <w:lvl w:ilvl="7" w:tplc="AD5E69AE" w:tentative="1">
      <w:start w:val="1"/>
      <w:numFmt w:val="bullet"/>
      <w:lvlText w:val=""/>
      <w:lvlJc w:val="left"/>
      <w:pPr>
        <w:tabs>
          <w:tab w:val="num" w:pos="5760"/>
        </w:tabs>
        <w:ind w:left="5760" w:hanging="360"/>
      </w:pPr>
      <w:rPr>
        <w:rFonts w:ascii="Wingdings" w:hAnsi="Wingdings" w:hint="default"/>
      </w:rPr>
    </w:lvl>
    <w:lvl w:ilvl="8" w:tplc="C89C88B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4D34B9"/>
    <w:multiLevelType w:val="hybridMultilevel"/>
    <w:tmpl w:val="90D2509A"/>
    <w:lvl w:ilvl="0" w:tplc="AA68E3EE">
      <w:start w:val="1"/>
      <w:numFmt w:val="bullet"/>
      <w:lvlText w:val=""/>
      <w:lvlJc w:val="left"/>
      <w:pPr>
        <w:ind w:left="720" w:hanging="360"/>
      </w:pPr>
      <w:rPr>
        <w:rFonts w:ascii="Wingdings" w:hAnsi="Wingdings"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A6226C"/>
    <w:multiLevelType w:val="hybridMultilevel"/>
    <w:tmpl w:val="9F82DD60"/>
    <w:lvl w:ilvl="0" w:tplc="C50E6612">
      <w:start w:val="1"/>
      <w:numFmt w:val="bullet"/>
      <w:lvlText w:val=""/>
      <w:lvlJc w:val="left"/>
      <w:pPr>
        <w:ind w:left="720" w:hanging="360"/>
      </w:pPr>
      <w:rPr>
        <w:rFonts w:ascii="Symbol" w:hAnsi="Symbol" w:hint="default"/>
        <w:color w:val="FF99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8004AD"/>
    <w:multiLevelType w:val="hybridMultilevel"/>
    <w:tmpl w:val="B3B26B58"/>
    <w:lvl w:ilvl="0" w:tplc="6C9C2816">
      <w:start w:val="1"/>
      <w:numFmt w:val="bullet"/>
      <w:lvlText w:val=""/>
      <w:lvlJc w:val="left"/>
      <w:pPr>
        <w:ind w:left="360" w:hanging="360"/>
      </w:pPr>
      <w:rPr>
        <w:rFonts w:ascii="Wingdings" w:hAnsi="Wingdings" w:hint="default"/>
        <w:color w:val="009FE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6D7ADE"/>
    <w:multiLevelType w:val="hybridMultilevel"/>
    <w:tmpl w:val="D610DC30"/>
    <w:lvl w:ilvl="0" w:tplc="AA68E3EE">
      <w:start w:val="1"/>
      <w:numFmt w:val="bullet"/>
      <w:lvlText w:val=""/>
      <w:lvlJc w:val="left"/>
      <w:pPr>
        <w:ind w:left="720" w:hanging="360"/>
      </w:pPr>
      <w:rPr>
        <w:rFonts w:ascii="Wingdings" w:hAnsi="Wingdings"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331625"/>
    <w:multiLevelType w:val="hybridMultilevel"/>
    <w:tmpl w:val="63D0C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F54ABC"/>
    <w:multiLevelType w:val="hybridMultilevel"/>
    <w:tmpl w:val="9FA63B74"/>
    <w:lvl w:ilvl="0" w:tplc="3F1EC726">
      <w:start w:val="1"/>
      <w:numFmt w:val="bullet"/>
      <w:lvlText w:val=""/>
      <w:lvlJc w:val="left"/>
      <w:pPr>
        <w:tabs>
          <w:tab w:val="num" w:pos="720"/>
        </w:tabs>
        <w:ind w:left="720" w:hanging="360"/>
      </w:pPr>
      <w:rPr>
        <w:rFonts w:ascii="Wingdings" w:hAnsi="Wingdings" w:hint="default"/>
      </w:rPr>
    </w:lvl>
    <w:lvl w:ilvl="1" w:tplc="9B22F4A2">
      <w:numFmt w:val="bullet"/>
      <w:lvlText w:val=""/>
      <w:lvlJc w:val="left"/>
      <w:pPr>
        <w:tabs>
          <w:tab w:val="num" w:pos="1440"/>
        </w:tabs>
        <w:ind w:left="1440" w:hanging="360"/>
      </w:pPr>
      <w:rPr>
        <w:rFonts w:ascii="Wingdings" w:hAnsi="Wingdings" w:hint="default"/>
      </w:rPr>
    </w:lvl>
    <w:lvl w:ilvl="2" w:tplc="6F72C236" w:tentative="1">
      <w:start w:val="1"/>
      <w:numFmt w:val="bullet"/>
      <w:lvlText w:val=""/>
      <w:lvlJc w:val="left"/>
      <w:pPr>
        <w:tabs>
          <w:tab w:val="num" w:pos="2160"/>
        </w:tabs>
        <w:ind w:left="2160" w:hanging="360"/>
      </w:pPr>
      <w:rPr>
        <w:rFonts w:ascii="Wingdings" w:hAnsi="Wingdings" w:hint="default"/>
      </w:rPr>
    </w:lvl>
    <w:lvl w:ilvl="3" w:tplc="30162736" w:tentative="1">
      <w:start w:val="1"/>
      <w:numFmt w:val="bullet"/>
      <w:lvlText w:val=""/>
      <w:lvlJc w:val="left"/>
      <w:pPr>
        <w:tabs>
          <w:tab w:val="num" w:pos="2880"/>
        </w:tabs>
        <w:ind w:left="2880" w:hanging="360"/>
      </w:pPr>
      <w:rPr>
        <w:rFonts w:ascii="Wingdings" w:hAnsi="Wingdings" w:hint="default"/>
      </w:rPr>
    </w:lvl>
    <w:lvl w:ilvl="4" w:tplc="C33EAF66" w:tentative="1">
      <w:start w:val="1"/>
      <w:numFmt w:val="bullet"/>
      <w:lvlText w:val=""/>
      <w:lvlJc w:val="left"/>
      <w:pPr>
        <w:tabs>
          <w:tab w:val="num" w:pos="3600"/>
        </w:tabs>
        <w:ind w:left="3600" w:hanging="360"/>
      </w:pPr>
      <w:rPr>
        <w:rFonts w:ascii="Wingdings" w:hAnsi="Wingdings" w:hint="default"/>
      </w:rPr>
    </w:lvl>
    <w:lvl w:ilvl="5" w:tplc="7196034E" w:tentative="1">
      <w:start w:val="1"/>
      <w:numFmt w:val="bullet"/>
      <w:lvlText w:val=""/>
      <w:lvlJc w:val="left"/>
      <w:pPr>
        <w:tabs>
          <w:tab w:val="num" w:pos="4320"/>
        </w:tabs>
        <w:ind w:left="4320" w:hanging="360"/>
      </w:pPr>
      <w:rPr>
        <w:rFonts w:ascii="Wingdings" w:hAnsi="Wingdings" w:hint="default"/>
      </w:rPr>
    </w:lvl>
    <w:lvl w:ilvl="6" w:tplc="2E4C5FA0" w:tentative="1">
      <w:start w:val="1"/>
      <w:numFmt w:val="bullet"/>
      <w:lvlText w:val=""/>
      <w:lvlJc w:val="left"/>
      <w:pPr>
        <w:tabs>
          <w:tab w:val="num" w:pos="5040"/>
        </w:tabs>
        <w:ind w:left="5040" w:hanging="360"/>
      </w:pPr>
      <w:rPr>
        <w:rFonts w:ascii="Wingdings" w:hAnsi="Wingdings" w:hint="default"/>
      </w:rPr>
    </w:lvl>
    <w:lvl w:ilvl="7" w:tplc="1384EFBA" w:tentative="1">
      <w:start w:val="1"/>
      <w:numFmt w:val="bullet"/>
      <w:lvlText w:val=""/>
      <w:lvlJc w:val="left"/>
      <w:pPr>
        <w:tabs>
          <w:tab w:val="num" w:pos="5760"/>
        </w:tabs>
        <w:ind w:left="5760" w:hanging="360"/>
      </w:pPr>
      <w:rPr>
        <w:rFonts w:ascii="Wingdings" w:hAnsi="Wingdings" w:hint="default"/>
      </w:rPr>
    </w:lvl>
    <w:lvl w:ilvl="8" w:tplc="7BCE097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96395D"/>
    <w:multiLevelType w:val="hybridMultilevel"/>
    <w:tmpl w:val="D8AE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7A7DFF"/>
    <w:multiLevelType w:val="hybridMultilevel"/>
    <w:tmpl w:val="DD1AF1B2"/>
    <w:lvl w:ilvl="0" w:tplc="AA68E3EE">
      <w:start w:val="1"/>
      <w:numFmt w:val="bullet"/>
      <w:lvlText w:val=""/>
      <w:lvlJc w:val="left"/>
      <w:pPr>
        <w:ind w:left="720" w:hanging="360"/>
      </w:pPr>
      <w:rPr>
        <w:rFonts w:ascii="Wingdings" w:hAnsi="Wingdings"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3132631">
    <w:abstractNumId w:val="6"/>
  </w:num>
  <w:num w:numId="2" w16cid:durableId="1626694038">
    <w:abstractNumId w:val="1"/>
  </w:num>
  <w:num w:numId="3" w16cid:durableId="860164508">
    <w:abstractNumId w:val="1"/>
    <w:lvlOverride w:ilvl="0">
      <w:startOverride w:val="1"/>
    </w:lvlOverride>
  </w:num>
  <w:num w:numId="4" w16cid:durableId="1453281633">
    <w:abstractNumId w:val="1"/>
    <w:lvlOverride w:ilvl="0">
      <w:startOverride w:val="1"/>
    </w:lvlOverride>
  </w:num>
  <w:num w:numId="5" w16cid:durableId="1999652583">
    <w:abstractNumId w:val="1"/>
    <w:lvlOverride w:ilvl="0">
      <w:startOverride w:val="1"/>
    </w:lvlOverride>
  </w:num>
  <w:num w:numId="6" w16cid:durableId="1193961187">
    <w:abstractNumId w:val="1"/>
  </w:num>
  <w:num w:numId="7" w16cid:durableId="517891041">
    <w:abstractNumId w:val="1"/>
    <w:lvlOverride w:ilvl="0">
      <w:startOverride w:val="1"/>
    </w:lvlOverride>
  </w:num>
  <w:num w:numId="8" w16cid:durableId="1731420542">
    <w:abstractNumId w:val="1"/>
    <w:lvlOverride w:ilvl="0">
      <w:startOverride w:val="1"/>
    </w:lvlOverride>
  </w:num>
  <w:num w:numId="9" w16cid:durableId="1470198859">
    <w:abstractNumId w:val="1"/>
    <w:lvlOverride w:ilvl="0">
      <w:startOverride w:val="1"/>
    </w:lvlOverride>
  </w:num>
  <w:num w:numId="10" w16cid:durableId="363167245">
    <w:abstractNumId w:val="1"/>
    <w:lvlOverride w:ilvl="0">
      <w:startOverride w:val="1"/>
    </w:lvlOverride>
  </w:num>
  <w:num w:numId="11" w16cid:durableId="678316183">
    <w:abstractNumId w:val="1"/>
    <w:lvlOverride w:ilvl="0">
      <w:startOverride w:val="1"/>
    </w:lvlOverride>
  </w:num>
  <w:num w:numId="12" w16cid:durableId="1837840250">
    <w:abstractNumId w:val="1"/>
  </w:num>
  <w:num w:numId="13" w16cid:durableId="1785491924">
    <w:abstractNumId w:val="2"/>
  </w:num>
  <w:num w:numId="14" w16cid:durableId="365568373">
    <w:abstractNumId w:val="9"/>
  </w:num>
  <w:num w:numId="15" w16cid:durableId="1657418076">
    <w:abstractNumId w:val="3"/>
  </w:num>
  <w:num w:numId="16" w16cid:durableId="140198256">
    <w:abstractNumId w:val="1"/>
  </w:num>
  <w:num w:numId="17" w16cid:durableId="1078599407">
    <w:abstractNumId w:val="1"/>
  </w:num>
  <w:num w:numId="18" w16cid:durableId="1247348116">
    <w:abstractNumId w:val="4"/>
  </w:num>
  <w:num w:numId="19" w16cid:durableId="25449485">
    <w:abstractNumId w:val="7"/>
  </w:num>
  <w:num w:numId="20" w16cid:durableId="377629799">
    <w:abstractNumId w:val="11"/>
  </w:num>
  <w:num w:numId="21" w16cid:durableId="284124167">
    <w:abstractNumId w:val="5"/>
  </w:num>
  <w:num w:numId="22" w16cid:durableId="1690788873">
    <w:abstractNumId w:val="10"/>
  </w:num>
  <w:num w:numId="23" w16cid:durableId="1150831952">
    <w:abstractNumId w:val="8"/>
  </w:num>
  <w:num w:numId="24" w16cid:durableId="964891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F24"/>
    <w:rsid w:val="00002D05"/>
    <w:rsid w:val="00002FB5"/>
    <w:rsid w:val="00004D3D"/>
    <w:rsid w:val="00014DB1"/>
    <w:rsid w:val="00015E84"/>
    <w:rsid w:val="000252DD"/>
    <w:rsid w:val="00025C5C"/>
    <w:rsid w:val="00025EFE"/>
    <w:rsid w:val="00026403"/>
    <w:rsid w:val="00030E17"/>
    <w:rsid w:val="000349D8"/>
    <w:rsid w:val="000438C2"/>
    <w:rsid w:val="00045E0E"/>
    <w:rsid w:val="00046E03"/>
    <w:rsid w:val="00047395"/>
    <w:rsid w:val="000500B9"/>
    <w:rsid w:val="00050F1B"/>
    <w:rsid w:val="000527C8"/>
    <w:rsid w:val="00055EF4"/>
    <w:rsid w:val="00056ABF"/>
    <w:rsid w:val="00062AEB"/>
    <w:rsid w:val="00062F33"/>
    <w:rsid w:val="000654C2"/>
    <w:rsid w:val="00065614"/>
    <w:rsid w:val="00066408"/>
    <w:rsid w:val="000675AD"/>
    <w:rsid w:val="00070130"/>
    <w:rsid w:val="0007041E"/>
    <w:rsid w:val="000761E5"/>
    <w:rsid w:val="0008067E"/>
    <w:rsid w:val="00085982"/>
    <w:rsid w:val="00086738"/>
    <w:rsid w:val="00086924"/>
    <w:rsid w:val="00093091"/>
    <w:rsid w:val="00096137"/>
    <w:rsid w:val="000A08A3"/>
    <w:rsid w:val="000A0AE3"/>
    <w:rsid w:val="000A5831"/>
    <w:rsid w:val="000B0549"/>
    <w:rsid w:val="000B0F44"/>
    <w:rsid w:val="000B2C1D"/>
    <w:rsid w:val="000B3514"/>
    <w:rsid w:val="000C12F6"/>
    <w:rsid w:val="000C1825"/>
    <w:rsid w:val="000C29D8"/>
    <w:rsid w:val="000C5FB8"/>
    <w:rsid w:val="000C7873"/>
    <w:rsid w:val="000D5828"/>
    <w:rsid w:val="000D649E"/>
    <w:rsid w:val="000D6F6A"/>
    <w:rsid w:val="000D719E"/>
    <w:rsid w:val="000E1FAC"/>
    <w:rsid w:val="000E3C43"/>
    <w:rsid w:val="000F3EC3"/>
    <w:rsid w:val="00100382"/>
    <w:rsid w:val="0010180A"/>
    <w:rsid w:val="00103FFA"/>
    <w:rsid w:val="00106308"/>
    <w:rsid w:val="00110C40"/>
    <w:rsid w:val="00114EF4"/>
    <w:rsid w:val="00117A19"/>
    <w:rsid w:val="00122E02"/>
    <w:rsid w:val="00133D21"/>
    <w:rsid w:val="0013539E"/>
    <w:rsid w:val="00141D0C"/>
    <w:rsid w:val="00144521"/>
    <w:rsid w:val="00150739"/>
    <w:rsid w:val="00151FAD"/>
    <w:rsid w:val="00152A79"/>
    <w:rsid w:val="00152CF0"/>
    <w:rsid w:val="00153500"/>
    <w:rsid w:val="001560B9"/>
    <w:rsid w:val="0015690D"/>
    <w:rsid w:val="00163D93"/>
    <w:rsid w:val="001730C4"/>
    <w:rsid w:val="001741BB"/>
    <w:rsid w:val="0017738E"/>
    <w:rsid w:val="001774E9"/>
    <w:rsid w:val="0018281A"/>
    <w:rsid w:val="001835E8"/>
    <w:rsid w:val="00183E7A"/>
    <w:rsid w:val="001871DA"/>
    <w:rsid w:val="00190892"/>
    <w:rsid w:val="001A5285"/>
    <w:rsid w:val="001A5813"/>
    <w:rsid w:val="001B14B8"/>
    <w:rsid w:val="001B1686"/>
    <w:rsid w:val="001B1A43"/>
    <w:rsid w:val="001B2D04"/>
    <w:rsid w:val="001C18F6"/>
    <w:rsid w:val="001D4DBD"/>
    <w:rsid w:val="001D5DD5"/>
    <w:rsid w:val="001D7039"/>
    <w:rsid w:val="001E58E9"/>
    <w:rsid w:val="001E5BF7"/>
    <w:rsid w:val="001E5CD8"/>
    <w:rsid w:val="001F6AF2"/>
    <w:rsid w:val="001F6DA4"/>
    <w:rsid w:val="00203D6B"/>
    <w:rsid w:val="00211AA6"/>
    <w:rsid w:val="00221122"/>
    <w:rsid w:val="002238CD"/>
    <w:rsid w:val="00224B59"/>
    <w:rsid w:val="00234636"/>
    <w:rsid w:val="002401CC"/>
    <w:rsid w:val="00245372"/>
    <w:rsid w:val="00245E42"/>
    <w:rsid w:val="00246FED"/>
    <w:rsid w:val="00250669"/>
    <w:rsid w:val="002542DD"/>
    <w:rsid w:val="00256F91"/>
    <w:rsid w:val="00257928"/>
    <w:rsid w:val="00266A77"/>
    <w:rsid w:val="00270F41"/>
    <w:rsid w:val="00276ECD"/>
    <w:rsid w:val="002774E4"/>
    <w:rsid w:val="00282B85"/>
    <w:rsid w:val="002860FD"/>
    <w:rsid w:val="00290667"/>
    <w:rsid w:val="002931F7"/>
    <w:rsid w:val="002953F9"/>
    <w:rsid w:val="0029737E"/>
    <w:rsid w:val="002A254B"/>
    <w:rsid w:val="002A57D7"/>
    <w:rsid w:val="002B07CA"/>
    <w:rsid w:val="002B10A9"/>
    <w:rsid w:val="002B72AD"/>
    <w:rsid w:val="002C0F83"/>
    <w:rsid w:val="002D109B"/>
    <w:rsid w:val="002D4E62"/>
    <w:rsid w:val="002E3F3A"/>
    <w:rsid w:val="002F3C56"/>
    <w:rsid w:val="00300286"/>
    <w:rsid w:val="0030073F"/>
    <w:rsid w:val="00302099"/>
    <w:rsid w:val="00306369"/>
    <w:rsid w:val="003211D8"/>
    <w:rsid w:val="00321EA5"/>
    <w:rsid w:val="00321EB0"/>
    <w:rsid w:val="00324FBA"/>
    <w:rsid w:val="003367FA"/>
    <w:rsid w:val="00337551"/>
    <w:rsid w:val="0034172D"/>
    <w:rsid w:val="00342683"/>
    <w:rsid w:val="00351B2A"/>
    <w:rsid w:val="00352282"/>
    <w:rsid w:val="00352D71"/>
    <w:rsid w:val="00353D39"/>
    <w:rsid w:val="00353DC0"/>
    <w:rsid w:val="003544D4"/>
    <w:rsid w:val="00361E53"/>
    <w:rsid w:val="00364992"/>
    <w:rsid w:val="00370EC0"/>
    <w:rsid w:val="003776F9"/>
    <w:rsid w:val="00380098"/>
    <w:rsid w:val="00394195"/>
    <w:rsid w:val="00394296"/>
    <w:rsid w:val="00397000"/>
    <w:rsid w:val="003A34D8"/>
    <w:rsid w:val="003A38BE"/>
    <w:rsid w:val="003B0045"/>
    <w:rsid w:val="003B086E"/>
    <w:rsid w:val="003C189D"/>
    <w:rsid w:val="003C3B81"/>
    <w:rsid w:val="003C7DD2"/>
    <w:rsid w:val="003D3E77"/>
    <w:rsid w:val="003D4718"/>
    <w:rsid w:val="003D74B7"/>
    <w:rsid w:val="003D7B21"/>
    <w:rsid w:val="003E043A"/>
    <w:rsid w:val="003E047C"/>
    <w:rsid w:val="003F0212"/>
    <w:rsid w:val="003F13C9"/>
    <w:rsid w:val="003F3F58"/>
    <w:rsid w:val="003F5934"/>
    <w:rsid w:val="003F73B4"/>
    <w:rsid w:val="00401C9E"/>
    <w:rsid w:val="00403CDA"/>
    <w:rsid w:val="00405119"/>
    <w:rsid w:val="00411A99"/>
    <w:rsid w:val="0041381A"/>
    <w:rsid w:val="0041393F"/>
    <w:rsid w:val="004231DA"/>
    <w:rsid w:val="00446BCB"/>
    <w:rsid w:val="004520FC"/>
    <w:rsid w:val="004548EB"/>
    <w:rsid w:val="004619F7"/>
    <w:rsid w:val="004621FA"/>
    <w:rsid w:val="004700DA"/>
    <w:rsid w:val="00473DBD"/>
    <w:rsid w:val="004757EA"/>
    <w:rsid w:val="0047583A"/>
    <w:rsid w:val="00481349"/>
    <w:rsid w:val="00486619"/>
    <w:rsid w:val="0048760F"/>
    <w:rsid w:val="00490688"/>
    <w:rsid w:val="00491138"/>
    <w:rsid w:val="00492728"/>
    <w:rsid w:val="00493D80"/>
    <w:rsid w:val="00497063"/>
    <w:rsid w:val="004A1539"/>
    <w:rsid w:val="004A1874"/>
    <w:rsid w:val="004A38FA"/>
    <w:rsid w:val="004A3EE0"/>
    <w:rsid w:val="004A5999"/>
    <w:rsid w:val="004B4305"/>
    <w:rsid w:val="004C3CDD"/>
    <w:rsid w:val="004C4425"/>
    <w:rsid w:val="004C4D32"/>
    <w:rsid w:val="004C626D"/>
    <w:rsid w:val="004D519B"/>
    <w:rsid w:val="004D570C"/>
    <w:rsid w:val="004D6A09"/>
    <w:rsid w:val="004E0E2C"/>
    <w:rsid w:val="004E4AEA"/>
    <w:rsid w:val="004E79E1"/>
    <w:rsid w:val="004F291E"/>
    <w:rsid w:val="004F341A"/>
    <w:rsid w:val="004F3AD6"/>
    <w:rsid w:val="004F7A83"/>
    <w:rsid w:val="005032CD"/>
    <w:rsid w:val="00503A60"/>
    <w:rsid w:val="00504D7E"/>
    <w:rsid w:val="00505F4A"/>
    <w:rsid w:val="005136F5"/>
    <w:rsid w:val="0051521E"/>
    <w:rsid w:val="0051604E"/>
    <w:rsid w:val="00520091"/>
    <w:rsid w:val="00522367"/>
    <w:rsid w:val="00522FA6"/>
    <w:rsid w:val="0052714F"/>
    <w:rsid w:val="005316CF"/>
    <w:rsid w:val="00541F50"/>
    <w:rsid w:val="00550680"/>
    <w:rsid w:val="00550B9E"/>
    <w:rsid w:val="00553E6A"/>
    <w:rsid w:val="005579FC"/>
    <w:rsid w:val="005656D5"/>
    <w:rsid w:val="00584016"/>
    <w:rsid w:val="00587D32"/>
    <w:rsid w:val="0059623C"/>
    <w:rsid w:val="00596E75"/>
    <w:rsid w:val="00597769"/>
    <w:rsid w:val="005A00AA"/>
    <w:rsid w:val="005A4D33"/>
    <w:rsid w:val="005A66E5"/>
    <w:rsid w:val="005A7552"/>
    <w:rsid w:val="005B7FA9"/>
    <w:rsid w:val="005C2361"/>
    <w:rsid w:val="005C335B"/>
    <w:rsid w:val="005C4D2C"/>
    <w:rsid w:val="005C4F93"/>
    <w:rsid w:val="005D5E30"/>
    <w:rsid w:val="005E2EAE"/>
    <w:rsid w:val="005E39B6"/>
    <w:rsid w:val="005E498B"/>
    <w:rsid w:val="005E4D1A"/>
    <w:rsid w:val="005E4E1E"/>
    <w:rsid w:val="005E74F9"/>
    <w:rsid w:val="005E7C1E"/>
    <w:rsid w:val="005F5CC1"/>
    <w:rsid w:val="005F6C3E"/>
    <w:rsid w:val="005F7A9D"/>
    <w:rsid w:val="0060396B"/>
    <w:rsid w:val="00603A53"/>
    <w:rsid w:val="00612897"/>
    <w:rsid w:val="006155D5"/>
    <w:rsid w:val="006226E9"/>
    <w:rsid w:val="00624980"/>
    <w:rsid w:val="00627842"/>
    <w:rsid w:val="00630466"/>
    <w:rsid w:val="00635122"/>
    <w:rsid w:val="00636C8C"/>
    <w:rsid w:val="006377E6"/>
    <w:rsid w:val="00640006"/>
    <w:rsid w:val="00642204"/>
    <w:rsid w:val="00642A64"/>
    <w:rsid w:val="00643D86"/>
    <w:rsid w:val="00644635"/>
    <w:rsid w:val="006517AF"/>
    <w:rsid w:val="00653B61"/>
    <w:rsid w:val="0066161E"/>
    <w:rsid w:val="00661F93"/>
    <w:rsid w:val="00673F87"/>
    <w:rsid w:val="00675095"/>
    <w:rsid w:val="0067592E"/>
    <w:rsid w:val="00682B5B"/>
    <w:rsid w:val="00696695"/>
    <w:rsid w:val="0069772B"/>
    <w:rsid w:val="006A17E4"/>
    <w:rsid w:val="006A2F9E"/>
    <w:rsid w:val="006B1FD8"/>
    <w:rsid w:val="006C3343"/>
    <w:rsid w:val="006C33F3"/>
    <w:rsid w:val="006C702B"/>
    <w:rsid w:val="006D40C9"/>
    <w:rsid w:val="006D4CF5"/>
    <w:rsid w:val="006D65FB"/>
    <w:rsid w:val="006D7E20"/>
    <w:rsid w:val="006E0C99"/>
    <w:rsid w:val="006E225C"/>
    <w:rsid w:val="006E373D"/>
    <w:rsid w:val="006F1A41"/>
    <w:rsid w:val="007053DA"/>
    <w:rsid w:val="00707E3C"/>
    <w:rsid w:val="00711877"/>
    <w:rsid w:val="00712E8A"/>
    <w:rsid w:val="00713E87"/>
    <w:rsid w:val="007222CF"/>
    <w:rsid w:val="00723AC4"/>
    <w:rsid w:val="0073071A"/>
    <w:rsid w:val="00733020"/>
    <w:rsid w:val="00733994"/>
    <w:rsid w:val="00733A94"/>
    <w:rsid w:val="00734E03"/>
    <w:rsid w:val="00735174"/>
    <w:rsid w:val="00736B36"/>
    <w:rsid w:val="00746191"/>
    <w:rsid w:val="00747F24"/>
    <w:rsid w:val="0075214F"/>
    <w:rsid w:val="007526D3"/>
    <w:rsid w:val="007644E0"/>
    <w:rsid w:val="00764A0B"/>
    <w:rsid w:val="00775DDC"/>
    <w:rsid w:val="007837C0"/>
    <w:rsid w:val="00783E7A"/>
    <w:rsid w:val="00785411"/>
    <w:rsid w:val="007944E0"/>
    <w:rsid w:val="00796457"/>
    <w:rsid w:val="007A12D0"/>
    <w:rsid w:val="007A2639"/>
    <w:rsid w:val="007A2DD5"/>
    <w:rsid w:val="007B397B"/>
    <w:rsid w:val="007B4A03"/>
    <w:rsid w:val="007B75C5"/>
    <w:rsid w:val="007B7ED9"/>
    <w:rsid w:val="007C077D"/>
    <w:rsid w:val="007C2515"/>
    <w:rsid w:val="007C36E4"/>
    <w:rsid w:val="007C386E"/>
    <w:rsid w:val="007C75F9"/>
    <w:rsid w:val="007D12FA"/>
    <w:rsid w:val="007D5CF8"/>
    <w:rsid w:val="007D6055"/>
    <w:rsid w:val="007E19BE"/>
    <w:rsid w:val="007E3941"/>
    <w:rsid w:val="007E4205"/>
    <w:rsid w:val="007E5B1B"/>
    <w:rsid w:val="007F1DFF"/>
    <w:rsid w:val="007F276F"/>
    <w:rsid w:val="007F5B61"/>
    <w:rsid w:val="00800F25"/>
    <w:rsid w:val="00805828"/>
    <w:rsid w:val="00810350"/>
    <w:rsid w:val="008141EB"/>
    <w:rsid w:val="00814C9C"/>
    <w:rsid w:val="00817591"/>
    <w:rsid w:val="00836668"/>
    <w:rsid w:val="00841C53"/>
    <w:rsid w:val="008456B6"/>
    <w:rsid w:val="00851977"/>
    <w:rsid w:val="00854251"/>
    <w:rsid w:val="00857AEF"/>
    <w:rsid w:val="00860238"/>
    <w:rsid w:val="0086188C"/>
    <w:rsid w:val="00864E8C"/>
    <w:rsid w:val="00865FAD"/>
    <w:rsid w:val="0086605C"/>
    <w:rsid w:val="00867A99"/>
    <w:rsid w:val="008732EA"/>
    <w:rsid w:val="00874ECB"/>
    <w:rsid w:val="0087553B"/>
    <w:rsid w:val="008810D0"/>
    <w:rsid w:val="00883F94"/>
    <w:rsid w:val="00885645"/>
    <w:rsid w:val="00885743"/>
    <w:rsid w:val="00885B4D"/>
    <w:rsid w:val="00893216"/>
    <w:rsid w:val="008972B9"/>
    <w:rsid w:val="008A16D2"/>
    <w:rsid w:val="008A5174"/>
    <w:rsid w:val="008B1A2A"/>
    <w:rsid w:val="008B3019"/>
    <w:rsid w:val="008B6DE5"/>
    <w:rsid w:val="008C2460"/>
    <w:rsid w:val="008C5970"/>
    <w:rsid w:val="008C6C78"/>
    <w:rsid w:val="008D500D"/>
    <w:rsid w:val="008E4369"/>
    <w:rsid w:val="008E5C32"/>
    <w:rsid w:val="008E5D10"/>
    <w:rsid w:val="008F37AF"/>
    <w:rsid w:val="00907E2F"/>
    <w:rsid w:val="00914D00"/>
    <w:rsid w:val="00915B96"/>
    <w:rsid w:val="00921C9B"/>
    <w:rsid w:val="0092342A"/>
    <w:rsid w:val="00927824"/>
    <w:rsid w:val="00934A46"/>
    <w:rsid w:val="00944D77"/>
    <w:rsid w:val="00945C5A"/>
    <w:rsid w:val="00946852"/>
    <w:rsid w:val="00954DC5"/>
    <w:rsid w:val="00957250"/>
    <w:rsid w:val="009625CA"/>
    <w:rsid w:val="00964120"/>
    <w:rsid w:val="00967342"/>
    <w:rsid w:val="0097437C"/>
    <w:rsid w:val="00977ECE"/>
    <w:rsid w:val="00991D96"/>
    <w:rsid w:val="009928DE"/>
    <w:rsid w:val="00992CDD"/>
    <w:rsid w:val="009977FF"/>
    <w:rsid w:val="009B1AF8"/>
    <w:rsid w:val="009B2264"/>
    <w:rsid w:val="009B44BC"/>
    <w:rsid w:val="009B4D35"/>
    <w:rsid w:val="009C0DE8"/>
    <w:rsid w:val="009C6F9D"/>
    <w:rsid w:val="009D23AC"/>
    <w:rsid w:val="009D4759"/>
    <w:rsid w:val="009E3EF1"/>
    <w:rsid w:val="009F0517"/>
    <w:rsid w:val="009F1D7E"/>
    <w:rsid w:val="009F2A32"/>
    <w:rsid w:val="009F2A71"/>
    <w:rsid w:val="009F33B0"/>
    <w:rsid w:val="00A053F3"/>
    <w:rsid w:val="00A10582"/>
    <w:rsid w:val="00A22814"/>
    <w:rsid w:val="00A2783D"/>
    <w:rsid w:val="00A3677E"/>
    <w:rsid w:val="00A370BA"/>
    <w:rsid w:val="00A405A7"/>
    <w:rsid w:val="00A40AC9"/>
    <w:rsid w:val="00A467FE"/>
    <w:rsid w:val="00A51452"/>
    <w:rsid w:val="00A52968"/>
    <w:rsid w:val="00A55A4B"/>
    <w:rsid w:val="00A60589"/>
    <w:rsid w:val="00A642D0"/>
    <w:rsid w:val="00A66755"/>
    <w:rsid w:val="00A71AB3"/>
    <w:rsid w:val="00A74045"/>
    <w:rsid w:val="00A85A8F"/>
    <w:rsid w:val="00A91D33"/>
    <w:rsid w:val="00A92363"/>
    <w:rsid w:val="00A9433D"/>
    <w:rsid w:val="00A96489"/>
    <w:rsid w:val="00A972AA"/>
    <w:rsid w:val="00AA0BCD"/>
    <w:rsid w:val="00AA3154"/>
    <w:rsid w:val="00AA32B4"/>
    <w:rsid w:val="00AA479E"/>
    <w:rsid w:val="00AA5BB7"/>
    <w:rsid w:val="00AA7384"/>
    <w:rsid w:val="00AB002D"/>
    <w:rsid w:val="00AB3F50"/>
    <w:rsid w:val="00AB41F7"/>
    <w:rsid w:val="00AC04A0"/>
    <w:rsid w:val="00AC7FFC"/>
    <w:rsid w:val="00AD0817"/>
    <w:rsid w:val="00AD257D"/>
    <w:rsid w:val="00AD3F21"/>
    <w:rsid w:val="00AD511C"/>
    <w:rsid w:val="00AD72A7"/>
    <w:rsid w:val="00AE2D72"/>
    <w:rsid w:val="00AE5D3A"/>
    <w:rsid w:val="00AE74BA"/>
    <w:rsid w:val="00AF0A8E"/>
    <w:rsid w:val="00AF1385"/>
    <w:rsid w:val="00AF1F9E"/>
    <w:rsid w:val="00AF7B11"/>
    <w:rsid w:val="00B00C45"/>
    <w:rsid w:val="00B01ABB"/>
    <w:rsid w:val="00B05FFB"/>
    <w:rsid w:val="00B06F74"/>
    <w:rsid w:val="00B074B1"/>
    <w:rsid w:val="00B11C08"/>
    <w:rsid w:val="00B12DAA"/>
    <w:rsid w:val="00B21893"/>
    <w:rsid w:val="00B228A2"/>
    <w:rsid w:val="00B24425"/>
    <w:rsid w:val="00B32B45"/>
    <w:rsid w:val="00B3672E"/>
    <w:rsid w:val="00B507F5"/>
    <w:rsid w:val="00B50F64"/>
    <w:rsid w:val="00B51CD9"/>
    <w:rsid w:val="00B53F08"/>
    <w:rsid w:val="00B55FB5"/>
    <w:rsid w:val="00B6249C"/>
    <w:rsid w:val="00B6513E"/>
    <w:rsid w:val="00B676E6"/>
    <w:rsid w:val="00B7055B"/>
    <w:rsid w:val="00B70A43"/>
    <w:rsid w:val="00B71A00"/>
    <w:rsid w:val="00B75C16"/>
    <w:rsid w:val="00B76245"/>
    <w:rsid w:val="00B767AC"/>
    <w:rsid w:val="00B77BE4"/>
    <w:rsid w:val="00B804C3"/>
    <w:rsid w:val="00B84DCD"/>
    <w:rsid w:val="00B858D3"/>
    <w:rsid w:val="00B86218"/>
    <w:rsid w:val="00B912AF"/>
    <w:rsid w:val="00B92434"/>
    <w:rsid w:val="00B9381D"/>
    <w:rsid w:val="00B941E8"/>
    <w:rsid w:val="00BA00B5"/>
    <w:rsid w:val="00BA5AE3"/>
    <w:rsid w:val="00BB03E6"/>
    <w:rsid w:val="00BB12E2"/>
    <w:rsid w:val="00BB4659"/>
    <w:rsid w:val="00BB4D28"/>
    <w:rsid w:val="00BB4E08"/>
    <w:rsid w:val="00BB4E7A"/>
    <w:rsid w:val="00BC0DC2"/>
    <w:rsid w:val="00BC1282"/>
    <w:rsid w:val="00BD1CCF"/>
    <w:rsid w:val="00BD67AF"/>
    <w:rsid w:val="00BE007A"/>
    <w:rsid w:val="00BE15D0"/>
    <w:rsid w:val="00BE1F21"/>
    <w:rsid w:val="00BE570B"/>
    <w:rsid w:val="00BE7397"/>
    <w:rsid w:val="00BF6473"/>
    <w:rsid w:val="00BF7E92"/>
    <w:rsid w:val="00C11650"/>
    <w:rsid w:val="00C150CC"/>
    <w:rsid w:val="00C16AAB"/>
    <w:rsid w:val="00C276A3"/>
    <w:rsid w:val="00C35820"/>
    <w:rsid w:val="00C42D1E"/>
    <w:rsid w:val="00C536C5"/>
    <w:rsid w:val="00C54475"/>
    <w:rsid w:val="00C552D3"/>
    <w:rsid w:val="00C5775A"/>
    <w:rsid w:val="00C611A3"/>
    <w:rsid w:val="00C6137E"/>
    <w:rsid w:val="00C61B8C"/>
    <w:rsid w:val="00C634A0"/>
    <w:rsid w:val="00C66CDB"/>
    <w:rsid w:val="00C91F4B"/>
    <w:rsid w:val="00C94861"/>
    <w:rsid w:val="00C97D42"/>
    <w:rsid w:val="00CA307A"/>
    <w:rsid w:val="00CA3B16"/>
    <w:rsid w:val="00CA423D"/>
    <w:rsid w:val="00CB4103"/>
    <w:rsid w:val="00CB5FB6"/>
    <w:rsid w:val="00CC13AC"/>
    <w:rsid w:val="00CC25AF"/>
    <w:rsid w:val="00CC29FB"/>
    <w:rsid w:val="00CC36BF"/>
    <w:rsid w:val="00CD0197"/>
    <w:rsid w:val="00CD4ADA"/>
    <w:rsid w:val="00CD52AB"/>
    <w:rsid w:val="00CD6406"/>
    <w:rsid w:val="00CE6221"/>
    <w:rsid w:val="00CE7CB2"/>
    <w:rsid w:val="00CF0CEC"/>
    <w:rsid w:val="00CF1BE3"/>
    <w:rsid w:val="00CF27DB"/>
    <w:rsid w:val="00CF30D0"/>
    <w:rsid w:val="00CF719A"/>
    <w:rsid w:val="00D03D84"/>
    <w:rsid w:val="00D06F86"/>
    <w:rsid w:val="00D10B18"/>
    <w:rsid w:val="00D20DF1"/>
    <w:rsid w:val="00D2502A"/>
    <w:rsid w:val="00D25EAF"/>
    <w:rsid w:val="00D262FA"/>
    <w:rsid w:val="00D365AD"/>
    <w:rsid w:val="00D37181"/>
    <w:rsid w:val="00D42D86"/>
    <w:rsid w:val="00D51744"/>
    <w:rsid w:val="00D602C2"/>
    <w:rsid w:val="00D66496"/>
    <w:rsid w:val="00D73D01"/>
    <w:rsid w:val="00D74570"/>
    <w:rsid w:val="00D81EA9"/>
    <w:rsid w:val="00D866FF"/>
    <w:rsid w:val="00D90A12"/>
    <w:rsid w:val="00D93D36"/>
    <w:rsid w:val="00D95C5F"/>
    <w:rsid w:val="00DA0565"/>
    <w:rsid w:val="00DA4A92"/>
    <w:rsid w:val="00DA7B57"/>
    <w:rsid w:val="00DB0080"/>
    <w:rsid w:val="00DB0674"/>
    <w:rsid w:val="00DB26DF"/>
    <w:rsid w:val="00DC076D"/>
    <w:rsid w:val="00DC0D61"/>
    <w:rsid w:val="00DC1AAC"/>
    <w:rsid w:val="00DC22AE"/>
    <w:rsid w:val="00DC29D6"/>
    <w:rsid w:val="00DC5B04"/>
    <w:rsid w:val="00DC6A44"/>
    <w:rsid w:val="00DD767C"/>
    <w:rsid w:val="00DF2BD7"/>
    <w:rsid w:val="00DF2C48"/>
    <w:rsid w:val="00DF3503"/>
    <w:rsid w:val="00DF6A49"/>
    <w:rsid w:val="00E00BA6"/>
    <w:rsid w:val="00E03F9A"/>
    <w:rsid w:val="00E10246"/>
    <w:rsid w:val="00E10CFC"/>
    <w:rsid w:val="00E13EA8"/>
    <w:rsid w:val="00E14AA5"/>
    <w:rsid w:val="00E17C52"/>
    <w:rsid w:val="00E202F8"/>
    <w:rsid w:val="00E21EEF"/>
    <w:rsid w:val="00E2288E"/>
    <w:rsid w:val="00E3359B"/>
    <w:rsid w:val="00E366D7"/>
    <w:rsid w:val="00E420A1"/>
    <w:rsid w:val="00E441DA"/>
    <w:rsid w:val="00E471DE"/>
    <w:rsid w:val="00E47682"/>
    <w:rsid w:val="00E50819"/>
    <w:rsid w:val="00E532E5"/>
    <w:rsid w:val="00E53AAC"/>
    <w:rsid w:val="00E56533"/>
    <w:rsid w:val="00E5761D"/>
    <w:rsid w:val="00E61D98"/>
    <w:rsid w:val="00E62B44"/>
    <w:rsid w:val="00E72EDE"/>
    <w:rsid w:val="00E73147"/>
    <w:rsid w:val="00E73746"/>
    <w:rsid w:val="00E75240"/>
    <w:rsid w:val="00E755C0"/>
    <w:rsid w:val="00E80F66"/>
    <w:rsid w:val="00E830F5"/>
    <w:rsid w:val="00E869CD"/>
    <w:rsid w:val="00E90A3A"/>
    <w:rsid w:val="00E92753"/>
    <w:rsid w:val="00E928F5"/>
    <w:rsid w:val="00E93CDB"/>
    <w:rsid w:val="00E94277"/>
    <w:rsid w:val="00E95318"/>
    <w:rsid w:val="00E95411"/>
    <w:rsid w:val="00EA0329"/>
    <w:rsid w:val="00EA4334"/>
    <w:rsid w:val="00EA658A"/>
    <w:rsid w:val="00EA6F02"/>
    <w:rsid w:val="00EA74C3"/>
    <w:rsid w:val="00EA7863"/>
    <w:rsid w:val="00EB4AAB"/>
    <w:rsid w:val="00EB4F4A"/>
    <w:rsid w:val="00EB59D3"/>
    <w:rsid w:val="00EB6860"/>
    <w:rsid w:val="00EC3305"/>
    <w:rsid w:val="00EC37CA"/>
    <w:rsid w:val="00ED130D"/>
    <w:rsid w:val="00ED2A11"/>
    <w:rsid w:val="00ED759F"/>
    <w:rsid w:val="00ED769E"/>
    <w:rsid w:val="00EE0E4A"/>
    <w:rsid w:val="00EE69A7"/>
    <w:rsid w:val="00EE7636"/>
    <w:rsid w:val="00EF0980"/>
    <w:rsid w:val="00EF2218"/>
    <w:rsid w:val="00EF2B03"/>
    <w:rsid w:val="00EF62D7"/>
    <w:rsid w:val="00EF69B0"/>
    <w:rsid w:val="00F03E28"/>
    <w:rsid w:val="00F05CDC"/>
    <w:rsid w:val="00F05D56"/>
    <w:rsid w:val="00F107ED"/>
    <w:rsid w:val="00F10E4C"/>
    <w:rsid w:val="00F13F68"/>
    <w:rsid w:val="00F14861"/>
    <w:rsid w:val="00F16027"/>
    <w:rsid w:val="00F21E6D"/>
    <w:rsid w:val="00F231FD"/>
    <w:rsid w:val="00F3124F"/>
    <w:rsid w:val="00F33904"/>
    <w:rsid w:val="00F45720"/>
    <w:rsid w:val="00F45D44"/>
    <w:rsid w:val="00F54F5E"/>
    <w:rsid w:val="00F64F8C"/>
    <w:rsid w:val="00F653F9"/>
    <w:rsid w:val="00F70287"/>
    <w:rsid w:val="00F710AD"/>
    <w:rsid w:val="00F80E7E"/>
    <w:rsid w:val="00F900A3"/>
    <w:rsid w:val="00F91181"/>
    <w:rsid w:val="00FA07E6"/>
    <w:rsid w:val="00FA0AC8"/>
    <w:rsid w:val="00FA0BA4"/>
    <w:rsid w:val="00FA18EC"/>
    <w:rsid w:val="00FA1E43"/>
    <w:rsid w:val="00FA39F3"/>
    <w:rsid w:val="00FA4167"/>
    <w:rsid w:val="00FB67F7"/>
    <w:rsid w:val="00FC0B3A"/>
    <w:rsid w:val="00FC162E"/>
    <w:rsid w:val="00FC1905"/>
    <w:rsid w:val="00FC3E6F"/>
    <w:rsid w:val="00FC41DE"/>
    <w:rsid w:val="00FC41F5"/>
    <w:rsid w:val="00FC60DC"/>
    <w:rsid w:val="00FD03BF"/>
    <w:rsid w:val="00FD117B"/>
    <w:rsid w:val="00FD178E"/>
    <w:rsid w:val="00FD2A5F"/>
    <w:rsid w:val="00FD4890"/>
    <w:rsid w:val="00FE2109"/>
    <w:rsid w:val="00FF35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14DB9"/>
  <w15:chartTrackingRefBased/>
  <w15:docId w15:val="{42B278F4-43F1-4516-A821-03EACEFC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D7E"/>
  </w:style>
  <w:style w:type="paragraph" w:styleId="Heading1">
    <w:name w:val="heading 1"/>
    <w:basedOn w:val="Normal"/>
    <w:next w:val="Normal"/>
    <w:link w:val="Heading1Char"/>
    <w:uiPriority w:val="9"/>
    <w:qFormat/>
    <w:rsid w:val="008519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41F5"/>
    <w:pPr>
      <w:shd w:val="clear" w:color="auto" w:fill="2FAC66"/>
    </w:pPr>
    <w:rPr>
      <w:rFonts w:cstheme="minorHAnsi"/>
      <w:b/>
      <w:bCs/>
      <w:color w:val="FFFFFF" w:themeColor="background1"/>
      <w:sz w:val="48"/>
      <w:szCs w:val="48"/>
    </w:rPr>
  </w:style>
  <w:style w:type="character" w:customStyle="1" w:styleId="TitleChar">
    <w:name w:val="Title Char"/>
    <w:basedOn w:val="DefaultParagraphFont"/>
    <w:link w:val="Title"/>
    <w:uiPriority w:val="10"/>
    <w:rsid w:val="00FC41F5"/>
    <w:rPr>
      <w:rFonts w:cstheme="minorHAnsi"/>
      <w:b/>
      <w:bCs/>
      <w:color w:val="FFFFFF" w:themeColor="background1"/>
      <w:sz w:val="48"/>
      <w:szCs w:val="48"/>
      <w:shd w:val="clear" w:color="auto" w:fill="2FAC66"/>
    </w:rPr>
  </w:style>
  <w:style w:type="paragraph" w:customStyle="1" w:styleId="MELmainsectionheader">
    <w:name w:val="MEL main section header"/>
    <w:basedOn w:val="Title"/>
    <w:next w:val="MELmainbodytext"/>
    <w:qFormat/>
    <w:rsid w:val="00AD72A7"/>
    <w:pPr>
      <w:pageBreakBefore/>
      <w:shd w:val="clear" w:color="auto" w:fill="E6007E"/>
      <w:spacing w:after="360"/>
      <w:outlineLvl w:val="0"/>
    </w:pPr>
  </w:style>
  <w:style w:type="table" w:styleId="TableGrid">
    <w:name w:val="Table Grid"/>
    <w:basedOn w:val="TableNormal"/>
    <w:uiPriority w:val="39"/>
    <w:rsid w:val="00DB0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Lmainbodytext">
    <w:name w:val="MEL main body text"/>
    <w:basedOn w:val="Normal"/>
    <w:qFormat/>
    <w:rsid w:val="00BB4E7A"/>
    <w:pPr>
      <w:spacing w:line="360" w:lineRule="auto"/>
      <w:jc w:val="both"/>
    </w:pPr>
    <w:rPr>
      <w:color w:val="404040" w:themeColor="text1" w:themeTint="BF"/>
    </w:rPr>
  </w:style>
  <w:style w:type="paragraph" w:styleId="Header">
    <w:name w:val="header"/>
    <w:basedOn w:val="Normal"/>
    <w:link w:val="HeaderChar"/>
    <w:uiPriority w:val="99"/>
    <w:unhideWhenUsed/>
    <w:rsid w:val="00156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0B9"/>
  </w:style>
  <w:style w:type="paragraph" w:styleId="Footer">
    <w:name w:val="footer"/>
    <w:basedOn w:val="Normal"/>
    <w:link w:val="FooterChar"/>
    <w:uiPriority w:val="99"/>
    <w:unhideWhenUsed/>
    <w:rsid w:val="00156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0B9"/>
  </w:style>
  <w:style w:type="paragraph" w:customStyle="1" w:styleId="MELheader1">
    <w:name w:val="MEL header 1"/>
    <w:basedOn w:val="MELmainbodytext"/>
    <w:qFormat/>
    <w:rsid w:val="00851977"/>
    <w:pPr>
      <w:spacing w:after="0"/>
      <w:outlineLvl w:val="1"/>
    </w:pPr>
    <w:rPr>
      <w:b/>
      <w:bCs/>
      <w:sz w:val="44"/>
      <w:szCs w:val="44"/>
    </w:rPr>
  </w:style>
  <w:style w:type="paragraph" w:customStyle="1" w:styleId="MELheader2">
    <w:name w:val="MEL header 2"/>
    <w:basedOn w:val="MELmainbodytext"/>
    <w:next w:val="MELmainbodytext"/>
    <w:qFormat/>
    <w:rsid w:val="006A17E4"/>
    <w:pPr>
      <w:spacing w:after="0"/>
    </w:pPr>
    <w:rPr>
      <w:b/>
      <w:bCs/>
      <w:color w:val="E6007E"/>
      <w:sz w:val="36"/>
      <w:szCs w:val="36"/>
    </w:rPr>
  </w:style>
  <w:style w:type="paragraph" w:customStyle="1" w:styleId="MELBullet1">
    <w:name w:val="MEL Bullet 1"/>
    <w:basedOn w:val="Normal"/>
    <w:qFormat/>
    <w:rsid w:val="001741BB"/>
    <w:pPr>
      <w:numPr>
        <w:numId w:val="2"/>
      </w:numPr>
      <w:spacing w:after="240" w:line="276" w:lineRule="auto"/>
      <w:contextualSpacing/>
      <w:jc w:val="both"/>
    </w:pPr>
    <w:rPr>
      <w:color w:val="404040" w:themeColor="text1" w:themeTint="BF"/>
    </w:rPr>
  </w:style>
  <w:style w:type="paragraph" w:customStyle="1" w:styleId="MELBullet2">
    <w:name w:val="MEL Bullet 2"/>
    <w:basedOn w:val="Normal"/>
    <w:rsid w:val="001741BB"/>
    <w:pPr>
      <w:numPr>
        <w:ilvl w:val="1"/>
        <w:numId w:val="2"/>
      </w:numPr>
      <w:jc w:val="both"/>
    </w:pPr>
    <w:rPr>
      <w:color w:val="404040" w:themeColor="text1" w:themeTint="BF"/>
    </w:rPr>
  </w:style>
  <w:style w:type="paragraph" w:customStyle="1" w:styleId="MELfiguretableheading">
    <w:name w:val="MEL figure/table heading"/>
    <w:basedOn w:val="MELmainbodytext"/>
    <w:qFormat/>
    <w:rsid w:val="00E755C0"/>
    <w:pPr>
      <w:spacing w:after="0"/>
    </w:pPr>
    <w:rPr>
      <w:b/>
      <w:bCs/>
      <w:sz w:val="20"/>
      <w:szCs w:val="20"/>
    </w:rPr>
  </w:style>
  <w:style w:type="paragraph" w:customStyle="1" w:styleId="MELheader3">
    <w:name w:val="MEL header 3"/>
    <w:basedOn w:val="MELheader2"/>
    <w:next w:val="MELmainbodytext"/>
    <w:qFormat/>
    <w:rsid w:val="006A17E4"/>
    <w:rPr>
      <w:sz w:val="32"/>
      <w:szCs w:val="32"/>
    </w:rPr>
  </w:style>
  <w:style w:type="paragraph" w:customStyle="1" w:styleId="MELsub-heading">
    <w:name w:val="MEL sub-heading"/>
    <w:basedOn w:val="MELheader3"/>
    <w:qFormat/>
    <w:rsid w:val="000D719E"/>
    <w:rPr>
      <w:color w:val="404040" w:themeColor="text1" w:themeTint="BF"/>
      <w:sz w:val="26"/>
      <w:szCs w:val="26"/>
    </w:rPr>
  </w:style>
  <w:style w:type="paragraph" w:styleId="FootnoteText">
    <w:name w:val="footnote text"/>
    <w:basedOn w:val="Normal"/>
    <w:link w:val="FootnoteTextChar"/>
    <w:uiPriority w:val="99"/>
    <w:semiHidden/>
    <w:unhideWhenUsed/>
    <w:rsid w:val="00F03E28"/>
    <w:pPr>
      <w:spacing w:after="0" w:line="240" w:lineRule="auto"/>
    </w:pPr>
    <w:rPr>
      <w:color w:val="404040" w:themeColor="text1" w:themeTint="BF"/>
      <w:sz w:val="20"/>
      <w:szCs w:val="20"/>
    </w:rPr>
  </w:style>
  <w:style w:type="character" w:customStyle="1" w:styleId="FootnoteTextChar">
    <w:name w:val="Footnote Text Char"/>
    <w:basedOn w:val="DefaultParagraphFont"/>
    <w:link w:val="FootnoteText"/>
    <w:uiPriority w:val="99"/>
    <w:semiHidden/>
    <w:rsid w:val="00F03E28"/>
    <w:rPr>
      <w:color w:val="404040" w:themeColor="text1" w:themeTint="BF"/>
      <w:sz w:val="20"/>
      <w:szCs w:val="20"/>
    </w:rPr>
  </w:style>
  <w:style w:type="character" w:styleId="FootnoteReference">
    <w:name w:val="footnote reference"/>
    <w:basedOn w:val="DefaultParagraphFont"/>
    <w:uiPriority w:val="99"/>
    <w:semiHidden/>
    <w:unhideWhenUsed/>
    <w:rsid w:val="00AA32B4"/>
    <w:rPr>
      <w:vertAlign w:val="superscript"/>
    </w:rPr>
  </w:style>
  <w:style w:type="paragraph" w:customStyle="1" w:styleId="MELfootnote">
    <w:name w:val="MEL footnote"/>
    <w:basedOn w:val="FootnoteText"/>
    <w:qFormat/>
    <w:rsid w:val="00BB4E7A"/>
    <w:pPr>
      <w:jc w:val="both"/>
    </w:pPr>
  </w:style>
  <w:style w:type="character" w:customStyle="1" w:styleId="Heading1Char">
    <w:name w:val="Heading 1 Char"/>
    <w:basedOn w:val="DefaultParagraphFont"/>
    <w:link w:val="Heading1"/>
    <w:uiPriority w:val="9"/>
    <w:rsid w:val="008519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51977"/>
    <w:pPr>
      <w:outlineLvl w:val="9"/>
    </w:pPr>
    <w:rPr>
      <w:lang w:val="en-US"/>
    </w:rPr>
  </w:style>
  <w:style w:type="paragraph" w:styleId="TOC1">
    <w:name w:val="toc 1"/>
    <w:basedOn w:val="Normal"/>
    <w:next w:val="Normal"/>
    <w:autoRedefine/>
    <w:uiPriority w:val="39"/>
    <w:unhideWhenUsed/>
    <w:rsid w:val="009B44BC"/>
    <w:pPr>
      <w:tabs>
        <w:tab w:val="right" w:leader="dot" w:pos="9016"/>
      </w:tabs>
      <w:spacing w:after="100"/>
    </w:pPr>
  </w:style>
  <w:style w:type="character" w:styleId="Hyperlink">
    <w:name w:val="Hyperlink"/>
    <w:basedOn w:val="DefaultParagraphFont"/>
    <w:uiPriority w:val="99"/>
    <w:unhideWhenUsed/>
    <w:rsid w:val="00851977"/>
    <w:rPr>
      <w:color w:val="0563C1" w:themeColor="hyperlink"/>
      <w:u w:val="single"/>
    </w:rPr>
  </w:style>
  <w:style w:type="paragraph" w:styleId="TOC2">
    <w:name w:val="toc 2"/>
    <w:basedOn w:val="Normal"/>
    <w:next w:val="Normal"/>
    <w:autoRedefine/>
    <w:uiPriority w:val="39"/>
    <w:unhideWhenUsed/>
    <w:rsid w:val="00851977"/>
    <w:pPr>
      <w:tabs>
        <w:tab w:val="right" w:leader="dot" w:pos="9016"/>
      </w:tabs>
      <w:spacing w:after="100"/>
      <w:ind w:left="220"/>
    </w:pPr>
    <w:rPr>
      <w:noProof/>
      <w:color w:val="404040" w:themeColor="text1" w:themeTint="BF"/>
    </w:rPr>
  </w:style>
  <w:style w:type="paragraph" w:styleId="TOC3">
    <w:name w:val="toc 3"/>
    <w:basedOn w:val="Normal"/>
    <w:next w:val="Normal"/>
    <w:autoRedefine/>
    <w:uiPriority w:val="39"/>
    <w:unhideWhenUsed/>
    <w:rsid w:val="00851977"/>
    <w:pPr>
      <w:spacing w:after="100"/>
      <w:ind w:left="440"/>
    </w:pPr>
    <w:rPr>
      <w:rFonts w:eastAsiaTheme="minorEastAsia" w:cs="Times New Roman"/>
      <w:lang w:val="en-US"/>
    </w:rPr>
  </w:style>
  <w:style w:type="paragraph" w:customStyle="1" w:styleId="MELmainbodytextbold">
    <w:name w:val="MEL main body text bold"/>
    <w:basedOn w:val="MELmainbodytext"/>
    <w:qFormat/>
    <w:rsid w:val="00B75C16"/>
    <w:rPr>
      <w:b/>
      <w:bCs/>
    </w:rPr>
  </w:style>
  <w:style w:type="paragraph" w:styleId="BalloonText">
    <w:name w:val="Balloon Text"/>
    <w:basedOn w:val="Normal"/>
    <w:link w:val="BalloonTextChar"/>
    <w:uiPriority w:val="99"/>
    <w:semiHidden/>
    <w:unhideWhenUsed/>
    <w:rsid w:val="001741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1BB"/>
    <w:rPr>
      <w:rFonts w:ascii="Segoe UI" w:hAnsi="Segoe UI" w:cs="Segoe UI"/>
      <w:sz w:val="18"/>
      <w:szCs w:val="18"/>
    </w:rPr>
  </w:style>
  <w:style w:type="character" w:styleId="CommentReference">
    <w:name w:val="annotation reference"/>
    <w:basedOn w:val="DefaultParagraphFont"/>
    <w:uiPriority w:val="99"/>
    <w:semiHidden/>
    <w:unhideWhenUsed/>
    <w:rsid w:val="006D4CF5"/>
    <w:rPr>
      <w:sz w:val="16"/>
      <w:szCs w:val="16"/>
    </w:rPr>
  </w:style>
  <w:style w:type="paragraph" w:styleId="CommentText">
    <w:name w:val="annotation text"/>
    <w:basedOn w:val="Normal"/>
    <w:link w:val="CommentTextChar"/>
    <w:uiPriority w:val="99"/>
    <w:unhideWhenUsed/>
    <w:rsid w:val="006D4CF5"/>
    <w:pPr>
      <w:spacing w:line="240" w:lineRule="auto"/>
    </w:pPr>
    <w:rPr>
      <w:sz w:val="20"/>
      <w:szCs w:val="20"/>
    </w:rPr>
  </w:style>
  <w:style w:type="character" w:customStyle="1" w:styleId="CommentTextChar">
    <w:name w:val="Comment Text Char"/>
    <w:basedOn w:val="DefaultParagraphFont"/>
    <w:link w:val="CommentText"/>
    <w:uiPriority w:val="99"/>
    <w:rsid w:val="006D4CF5"/>
    <w:rPr>
      <w:sz w:val="20"/>
      <w:szCs w:val="20"/>
    </w:rPr>
  </w:style>
  <w:style w:type="paragraph" w:styleId="CommentSubject">
    <w:name w:val="annotation subject"/>
    <w:basedOn w:val="CommentText"/>
    <w:next w:val="CommentText"/>
    <w:link w:val="CommentSubjectChar"/>
    <w:uiPriority w:val="99"/>
    <w:semiHidden/>
    <w:unhideWhenUsed/>
    <w:rsid w:val="006D4CF5"/>
    <w:rPr>
      <w:b/>
      <w:bCs/>
    </w:rPr>
  </w:style>
  <w:style w:type="character" w:customStyle="1" w:styleId="CommentSubjectChar">
    <w:name w:val="Comment Subject Char"/>
    <w:basedOn w:val="CommentTextChar"/>
    <w:link w:val="CommentSubject"/>
    <w:uiPriority w:val="99"/>
    <w:semiHidden/>
    <w:rsid w:val="006D4CF5"/>
    <w:rPr>
      <w:b/>
      <w:bCs/>
      <w:sz w:val="20"/>
      <w:szCs w:val="20"/>
    </w:rPr>
  </w:style>
  <w:style w:type="character" w:styleId="UnresolvedMention">
    <w:name w:val="Unresolved Mention"/>
    <w:basedOn w:val="DefaultParagraphFont"/>
    <w:uiPriority w:val="99"/>
    <w:unhideWhenUsed/>
    <w:rsid w:val="00302099"/>
    <w:rPr>
      <w:color w:val="605E5C"/>
      <w:shd w:val="clear" w:color="auto" w:fill="E1DFDD"/>
    </w:rPr>
  </w:style>
  <w:style w:type="character" w:styleId="Mention">
    <w:name w:val="Mention"/>
    <w:basedOn w:val="DefaultParagraphFont"/>
    <w:uiPriority w:val="99"/>
    <w:unhideWhenUsed/>
    <w:rsid w:val="00302099"/>
    <w:rPr>
      <w:color w:val="2B579A"/>
      <w:shd w:val="clear" w:color="auto" w:fill="E1DFDD"/>
    </w:rPr>
  </w:style>
  <w:style w:type="paragraph" w:styleId="Revision">
    <w:name w:val="Revision"/>
    <w:hidden/>
    <w:uiPriority w:val="99"/>
    <w:semiHidden/>
    <w:rsid w:val="003A38BE"/>
    <w:pPr>
      <w:spacing w:after="0" w:line="240" w:lineRule="auto"/>
    </w:pPr>
  </w:style>
  <w:style w:type="paragraph" w:styleId="ListParagraph">
    <w:name w:val="List Paragraph"/>
    <w:basedOn w:val="Normal"/>
    <w:uiPriority w:val="34"/>
    <w:qFormat/>
    <w:rsid w:val="00A228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5504">
      <w:bodyDiv w:val="1"/>
      <w:marLeft w:val="0"/>
      <w:marRight w:val="0"/>
      <w:marTop w:val="0"/>
      <w:marBottom w:val="0"/>
      <w:divBdr>
        <w:top w:val="none" w:sz="0" w:space="0" w:color="auto"/>
        <w:left w:val="none" w:sz="0" w:space="0" w:color="auto"/>
        <w:bottom w:val="none" w:sz="0" w:space="0" w:color="auto"/>
        <w:right w:val="none" w:sz="0" w:space="0" w:color="auto"/>
      </w:divBdr>
    </w:div>
    <w:div w:id="182089289">
      <w:bodyDiv w:val="1"/>
      <w:marLeft w:val="0"/>
      <w:marRight w:val="0"/>
      <w:marTop w:val="0"/>
      <w:marBottom w:val="0"/>
      <w:divBdr>
        <w:top w:val="none" w:sz="0" w:space="0" w:color="auto"/>
        <w:left w:val="none" w:sz="0" w:space="0" w:color="auto"/>
        <w:bottom w:val="none" w:sz="0" w:space="0" w:color="auto"/>
        <w:right w:val="none" w:sz="0" w:space="0" w:color="auto"/>
      </w:divBdr>
    </w:div>
    <w:div w:id="419763276">
      <w:bodyDiv w:val="1"/>
      <w:marLeft w:val="0"/>
      <w:marRight w:val="0"/>
      <w:marTop w:val="0"/>
      <w:marBottom w:val="0"/>
      <w:divBdr>
        <w:top w:val="none" w:sz="0" w:space="0" w:color="auto"/>
        <w:left w:val="none" w:sz="0" w:space="0" w:color="auto"/>
        <w:bottom w:val="none" w:sz="0" w:space="0" w:color="auto"/>
        <w:right w:val="none" w:sz="0" w:space="0" w:color="auto"/>
      </w:divBdr>
    </w:div>
    <w:div w:id="522788908">
      <w:bodyDiv w:val="1"/>
      <w:marLeft w:val="0"/>
      <w:marRight w:val="0"/>
      <w:marTop w:val="0"/>
      <w:marBottom w:val="0"/>
      <w:divBdr>
        <w:top w:val="none" w:sz="0" w:space="0" w:color="auto"/>
        <w:left w:val="none" w:sz="0" w:space="0" w:color="auto"/>
        <w:bottom w:val="none" w:sz="0" w:space="0" w:color="auto"/>
        <w:right w:val="none" w:sz="0" w:space="0" w:color="auto"/>
      </w:divBdr>
    </w:div>
    <w:div w:id="1066490723">
      <w:bodyDiv w:val="1"/>
      <w:marLeft w:val="0"/>
      <w:marRight w:val="0"/>
      <w:marTop w:val="0"/>
      <w:marBottom w:val="0"/>
      <w:divBdr>
        <w:top w:val="none" w:sz="0" w:space="0" w:color="auto"/>
        <w:left w:val="none" w:sz="0" w:space="0" w:color="auto"/>
        <w:bottom w:val="none" w:sz="0" w:space="0" w:color="auto"/>
        <w:right w:val="none" w:sz="0" w:space="0" w:color="auto"/>
      </w:divBdr>
    </w:div>
    <w:div w:id="1278410939">
      <w:bodyDiv w:val="1"/>
      <w:marLeft w:val="0"/>
      <w:marRight w:val="0"/>
      <w:marTop w:val="0"/>
      <w:marBottom w:val="0"/>
      <w:divBdr>
        <w:top w:val="none" w:sz="0" w:space="0" w:color="auto"/>
        <w:left w:val="none" w:sz="0" w:space="0" w:color="auto"/>
        <w:bottom w:val="none" w:sz="0" w:space="0" w:color="auto"/>
        <w:right w:val="none" w:sz="0" w:space="0" w:color="auto"/>
      </w:divBdr>
      <w:divsChild>
        <w:div w:id="248775874">
          <w:marLeft w:val="720"/>
          <w:marRight w:val="0"/>
          <w:marTop w:val="86"/>
          <w:marBottom w:val="160"/>
          <w:divBdr>
            <w:top w:val="none" w:sz="0" w:space="0" w:color="auto"/>
            <w:left w:val="none" w:sz="0" w:space="0" w:color="auto"/>
            <w:bottom w:val="none" w:sz="0" w:space="0" w:color="auto"/>
            <w:right w:val="none" w:sz="0" w:space="0" w:color="auto"/>
          </w:divBdr>
        </w:div>
        <w:div w:id="258682248">
          <w:marLeft w:val="720"/>
          <w:marRight w:val="0"/>
          <w:marTop w:val="86"/>
          <w:marBottom w:val="160"/>
          <w:divBdr>
            <w:top w:val="none" w:sz="0" w:space="0" w:color="auto"/>
            <w:left w:val="none" w:sz="0" w:space="0" w:color="auto"/>
            <w:bottom w:val="none" w:sz="0" w:space="0" w:color="auto"/>
            <w:right w:val="none" w:sz="0" w:space="0" w:color="auto"/>
          </w:divBdr>
        </w:div>
        <w:div w:id="431362629">
          <w:marLeft w:val="1440"/>
          <w:marRight w:val="0"/>
          <w:marTop w:val="86"/>
          <w:marBottom w:val="160"/>
          <w:divBdr>
            <w:top w:val="none" w:sz="0" w:space="0" w:color="auto"/>
            <w:left w:val="none" w:sz="0" w:space="0" w:color="auto"/>
            <w:bottom w:val="none" w:sz="0" w:space="0" w:color="auto"/>
            <w:right w:val="none" w:sz="0" w:space="0" w:color="auto"/>
          </w:divBdr>
        </w:div>
        <w:div w:id="1087073419">
          <w:marLeft w:val="1440"/>
          <w:marRight w:val="0"/>
          <w:marTop w:val="86"/>
          <w:marBottom w:val="160"/>
          <w:divBdr>
            <w:top w:val="none" w:sz="0" w:space="0" w:color="auto"/>
            <w:left w:val="none" w:sz="0" w:space="0" w:color="auto"/>
            <w:bottom w:val="none" w:sz="0" w:space="0" w:color="auto"/>
            <w:right w:val="none" w:sz="0" w:space="0" w:color="auto"/>
          </w:divBdr>
        </w:div>
        <w:div w:id="1205601888">
          <w:marLeft w:val="1440"/>
          <w:marRight w:val="0"/>
          <w:marTop w:val="86"/>
          <w:marBottom w:val="160"/>
          <w:divBdr>
            <w:top w:val="none" w:sz="0" w:space="0" w:color="auto"/>
            <w:left w:val="none" w:sz="0" w:space="0" w:color="auto"/>
            <w:bottom w:val="none" w:sz="0" w:space="0" w:color="auto"/>
            <w:right w:val="none" w:sz="0" w:space="0" w:color="auto"/>
          </w:divBdr>
        </w:div>
        <w:div w:id="1475029194">
          <w:marLeft w:val="720"/>
          <w:marRight w:val="0"/>
          <w:marTop w:val="86"/>
          <w:marBottom w:val="160"/>
          <w:divBdr>
            <w:top w:val="none" w:sz="0" w:space="0" w:color="auto"/>
            <w:left w:val="none" w:sz="0" w:space="0" w:color="auto"/>
            <w:bottom w:val="none" w:sz="0" w:space="0" w:color="auto"/>
            <w:right w:val="none" w:sz="0" w:space="0" w:color="auto"/>
          </w:divBdr>
        </w:div>
      </w:divsChild>
    </w:div>
    <w:div w:id="1353720963">
      <w:bodyDiv w:val="1"/>
      <w:marLeft w:val="0"/>
      <w:marRight w:val="0"/>
      <w:marTop w:val="0"/>
      <w:marBottom w:val="0"/>
      <w:divBdr>
        <w:top w:val="none" w:sz="0" w:space="0" w:color="auto"/>
        <w:left w:val="none" w:sz="0" w:space="0" w:color="auto"/>
        <w:bottom w:val="none" w:sz="0" w:space="0" w:color="auto"/>
        <w:right w:val="none" w:sz="0" w:space="0" w:color="auto"/>
      </w:divBdr>
    </w:div>
    <w:div w:id="1679385467">
      <w:bodyDiv w:val="1"/>
      <w:marLeft w:val="0"/>
      <w:marRight w:val="0"/>
      <w:marTop w:val="0"/>
      <w:marBottom w:val="0"/>
      <w:divBdr>
        <w:top w:val="none" w:sz="0" w:space="0" w:color="auto"/>
        <w:left w:val="none" w:sz="0" w:space="0" w:color="auto"/>
        <w:bottom w:val="none" w:sz="0" w:space="0" w:color="auto"/>
        <w:right w:val="none" w:sz="0" w:space="0" w:color="auto"/>
      </w:divBdr>
    </w:div>
    <w:div w:id="1884713749">
      <w:bodyDiv w:val="1"/>
      <w:marLeft w:val="0"/>
      <w:marRight w:val="0"/>
      <w:marTop w:val="0"/>
      <w:marBottom w:val="0"/>
      <w:divBdr>
        <w:top w:val="none" w:sz="0" w:space="0" w:color="auto"/>
        <w:left w:val="none" w:sz="0" w:space="0" w:color="auto"/>
        <w:bottom w:val="none" w:sz="0" w:space="0" w:color="auto"/>
        <w:right w:val="none" w:sz="0" w:space="0" w:color="auto"/>
      </w:divBdr>
    </w:div>
    <w:div w:id="1944993620">
      <w:bodyDiv w:val="1"/>
      <w:marLeft w:val="0"/>
      <w:marRight w:val="0"/>
      <w:marTop w:val="0"/>
      <w:marBottom w:val="0"/>
      <w:divBdr>
        <w:top w:val="none" w:sz="0" w:space="0" w:color="auto"/>
        <w:left w:val="none" w:sz="0" w:space="0" w:color="auto"/>
        <w:bottom w:val="none" w:sz="0" w:space="0" w:color="auto"/>
        <w:right w:val="none" w:sz="0" w:space="0" w:color="auto"/>
      </w:divBdr>
      <w:divsChild>
        <w:div w:id="111899536">
          <w:marLeft w:val="720"/>
          <w:marRight w:val="0"/>
          <w:marTop w:val="86"/>
          <w:marBottom w:val="160"/>
          <w:divBdr>
            <w:top w:val="none" w:sz="0" w:space="0" w:color="auto"/>
            <w:left w:val="none" w:sz="0" w:space="0" w:color="auto"/>
            <w:bottom w:val="none" w:sz="0" w:space="0" w:color="auto"/>
            <w:right w:val="none" w:sz="0" w:space="0" w:color="auto"/>
          </w:divBdr>
        </w:div>
      </w:divsChild>
    </w:div>
    <w:div w:id="2045863890">
      <w:bodyDiv w:val="1"/>
      <w:marLeft w:val="0"/>
      <w:marRight w:val="0"/>
      <w:marTop w:val="0"/>
      <w:marBottom w:val="0"/>
      <w:divBdr>
        <w:top w:val="none" w:sz="0" w:space="0" w:color="auto"/>
        <w:left w:val="none" w:sz="0" w:space="0" w:color="auto"/>
        <w:bottom w:val="none" w:sz="0" w:space="0" w:color="auto"/>
        <w:right w:val="none" w:sz="0" w:space="0" w:color="auto"/>
      </w:divBdr>
      <w:divsChild>
        <w:div w:id="421220702">
          <w:marLeft w:val="1440"/>
          <w:marRight w:val="0"/>
          <w:marTop w:val="86"/>
          <w:marBottom w:val="160"/>
          <w:divBdr>
            <w:top w:val="none" w:sz="0" w:space="0" w:color="auto"/>
            <w:left w:val="none" w:sz="0" w:space="0" w:color="auto"/>
            <w:bottom w:val="none" w:sz="0" w:space="0" w:color="auto"/>
            <w:right w:val="none" w:sz="0" w:space="0" w:color="auto"/>
          </w:divBdr>
        </w:div>
        <w:div w:id="501287409">
          <w:marLeft w:val="1440"/>
          <w:marRight w:val="0"/>
          <w:marTop w:val="86"/>
          <w:marBottom w:val="160"/>
          <w:divBdr>
            <w:top w:val="none" w:sz="0" w:space="0" w:color="auto"/>
            <w:left w:val="none" w:sz="0" w:space="0" w:color="auto"/>
            <w:bottom w:val="none" w:sz="0" w:space="0" w:color="auto"/>
            <w:right w:val="none" w:sz="0" w:space="0" w:color="auto"/>
          </w:divBdr>
        </w:div>
        <w:div w:id="967442644">
          <w:marLeft w:val="1440"/>
          <w:marRight w:val="0"/>
          <w:marTop w:val="86"/>
          <w:marBottom w:val="160"/>
          <w:divBdr>
            <w:top w:val="none" w:sz="0" w:space="0" w:color="auto"/>
            <w:left w:val="none" w:sz="0" w:space="0" w:color="auto"/>
            <w:bottom w:val="none" w:sz="0" w:space="0" w:color="auto"/>
            <w:right w:val="none" w:sz="0" w:space="0" w:color="auto"/>
          </w:divBdr>
        </w:div>
        <w:div w:id="1749308373">
          <w:marLeft w:val="720"/>
          <w:marRight w:val="0"/>
          <w:marTop w:val="86"/>
          <w:marBottom w:val="160"/>
          <w:divBdr>
            <w:top w:val="none" w:sz="0" w:space="0" w:color="auto"/>
            <w:left w:val="none" w:sz="0" w:space="0" w:color="auto"/>
            <w:bottom w:val="none" w:sz="0" w:space="0" w:color="auto"/>
            <w:right w:val="none" w:sz="0" w:space="0" w:color="auto"/>
          </w:divBdr>
        </w:div>
      </w:divsChild>
    </w:div>
    <w:div w:id="212438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Handley\MEL%20Research\Marketing%20&amp;%20Sales%20-%20Documents\Imaging%20system\Main%20templates\Report%20templates\Report%20template%20Local%20govt%20services%20v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CBD2652FBFBA4D85266ADFE94050AD" ma:contentTypeVersion="19" ma:contentTypeDescription="Create a new document." ma:contentTypeScope="" ma:versionID="246da1f29115fabf93fd62b1d2a608c9">
  <xsd:schema xmlns:xsd="http://www.w3.org/2001/XMLSchema" xmlns:xs="http://www.w3.org/2001/XMLSchema" xmlns:p="http://schemas.microsoft.com/office/2006/metadata/properties" xmlns:ns2="fd8311b4-97b7-4013-a29e-1d81983a952a" xmlns:ns3="45c3df65-4b78-4225-ae0c-c190d0d10100" targetNamespace="http://schemas.microsoft.com/office/2006/metadata/properties" ma:root="true" ma:fieldsID="8a2f69763fa14f8df62772f2f38436d6" ns2:_="" ns3:_="">
    <xsd:import namespace="fd8311b4-97b7-4013-a29e-1d81983a952a"/>
    <xsd:import namespace="45c3df65-4b78-4225-ae0c-c190d0d101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Image"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311b4-97b7-4013-a29e-1d81983a9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Image" ma:index="20" nillable="true" ma:displayName="Image" ma:internalName="Imag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c3df65-4b78-4225-ae0c-c190d0d101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a590ff7-7066-4cec-956c-8511a1bd4ff7}" ma:internalName="TaxCatchAll" ma:showField="CatchAllData" ma:web="45c3df65-4b78-4225-ae0c-c190d0d101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5c3df65-4b78-4225-ae0c-c190d0d10100" xsi:nil="true"/>
    <lcf76f155ced4ddcb4097134ff3c332f xmlns="fd8311b4-97b7-4013-a29e-1d81983a952a">
      <Terms xmlns="http://schemas.microsoft.com/office/infopath/2007/PartnerControls"/>
    </lcf76f155ced4ddcb4097134ff3c332f>
    <SharedWithUsers xmlns="45c3df65-4b78-4225-ae0c-c190d0d10100">
      <UserInfo>
        <DisplayName>Steve Handley</DisplayName>
        <AccountId>889</AccountId>
        <AccountType/>
      </UserInfo>
    </SharedWithUsers>
    <Image xmlns="fd8311b4-97b7-4013-a29e-1d81983a952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01557A-B87B-46C8-A86D-A787BB7F87E9}"/>
</file>

<file path=customXml/itemProps2.xml><?xml version="1.0" encoding="utf-8"?>
<ds:datastoreItem xmlns:ds="http://schemas.openxmlformats.org/officeDocument/2006/customXml" ds:itemID="{F1C5E6B8-5520-4138-9171-B2363F9BDC51}">
  <ds:schemaRefs>
    <ds:schemaRef ds:uri="http://schemas.microsoft.com/office/2006/metadata/properties"/>
    <ds:schemaRef ds:uri="http://schemas.microsoft.com/office/infopath/2007/PartnerControls"/>
    <ds:schemaRef ds:uri="e76f7182-0c07-4558-9442-75f87f352f04"/>
    <ds:schemaRef ds:uri="9a5905c6-6160-4237-8493-4e08ef260fb4"/>
  </ds:schemaRefs>
</ds:datastoreItem>
</file>

<file path=customXml/itemProps3.xml><?xml version="1.0" encoding="utf-8"?>
<ds:datastoreItem xmlns:ds="http://schemas.openxmlformats.org/officeDocument/2006/customXml" ds:itemID="{8CA12CDB-9D6F-41EA-AF31-FB9F159DF9EC}">
  <ds:schemaRefs>
    <ds:schemaRef ds:uri="http://schemas.openxmlformats.org/officeDocument/2006/bibliography"/>
  </ds:schemaRefs>
</ds:datastoreItem>
</file>

<file path=customXml/itemProps4.xml><?xml version="1.0" encoding="utf-8"?>
<ds:datastoreItem xmlns:ds="http://schemas.openxmlformats.org/officeDocument/2006/customXml" ds:itemID="{59C7422B-8F41-459F-9575-965D4A7A1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Local govt services v3.0</Template>
  <TotalTime>506</TotalTime>
  <Pages>11</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CharactersWithSpaces>
  <SharedDoc>false</SharedDoc>
  <HLinks>
    <vt:vector size="36" baseType="variant">
      <vt:variant>
        <vt:i4>1114174</vt:i4>
      </vt:variant>
      <vt:variant>
        <vt:i4>32</vt:i4>
      </vt:variant>
      <vt:variant>
        <vt:i4>0</vt:i4>
      </vt:variant>
      <vt:variant>
        <vt:i4>5</vt:i4>
      </vt:variant>
      <vt:variant>
        <vt:lpwstr/>
      </vt:variant>
      <vt:variant>
        <vt:lpwstr>_Toc105684243</vt:lpwstr>
      </vt:variant>
      <vt:variant>
        <vt:i4>1114174</vt:i4>
      </vt:variant>
      <vt:variant>
        <vt:i4>26</vt:i4>
      </vt:variant>
      <vt:variant>
        <vt:i4>0</vt:i4>
      </vt:variant>
      <vt:variant>
        <vt:i4>5</vt:i4>
      </vt:variant>
      <vt:variant>
        <vt:lpwstr/>
      </vt:variant>
      <vt:variant>
        <vt:lpwstr>_Toc105684242</vt:lpwstr>
      </vt:variant>
      <vt:variant>
        <vt:i4>1114174</vt:i4>
      </vt:variant>
      <vt:variant>
        <vt:i4>20</vt:i4>
      </vt:variant>
      <vt:variant>
        <vt:i4>0</vt:i4>
      </vt:variant>
      <vt:variant>
        <vt:i4>5</vt:i4>
      </vt:variant>
      <vt:variant>
        <vt:lpwstr/>
      </vt:variant>
      <vt:variant>
        <vt:lpwstr>_Toc105684241</vt:lpwstr>
      </vt:variant>
      <vt:variant>
        <vt:i4>1114174</vt:i4>
      </vt:variant>
      <vt:variant>
        <vt:i4>14</vt:i4>
      </vt:variant>
      <vt:variant>
        <vt:i4>0</vt:i4>
      </vt:variant>
      <vt:variant>
        <vt:i4>5</vt:i4>
      </vt:variant>
      <vt:variant>
        <vt:lpwstr/>
      </vt:variant>
      <vt:variant>
        <vt:lpwstr>_Toc105684240</vt:lpwstr>
      </vt:variant>
      <vt:variant>
        <vt:i4>1441854</vt:i4>
      </vt:variant>
      <vt:variant>
        <vt:i4>8</vt:i4>
      </vt:variant>
      <vt:variant>
        <vt:i4>0</vt:i4>
      </vt:variant>
      <vt:variant>
        <vt:i4>5</vt:i4>
      </vt:variant>
      <vt:variant>
        <vt:lpwstr/>
      </vt:variant>
      <vt:variant>
        <vt:lpwstr>_Toc105684239</vt:lpwstr>
      </vt:variant>
      <vt:variant>
        <vt:i4>1441854</vt:i4>
      </vt:variant>
      <vt:variant>
        <vt:i4>2</vt:i4>
      </vt:variant>
      <vt:variant>
        <vt:i4>0</vt:i4>
      </vt:variant>
      <vt:variant>
        <vt:i4>5</vt:i4>
      </vt:variant>
      <vt:variant>
        <vt:lpwstr/>
      </vt:variant>
      <vt:variant>
        <vt:lpwstr>_Toc105684238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Steve.Handley</dc:creator>
  <cp:keywords/>
  <dc:description/>
  <cp:lastModifiedBy>Kirsty Marshall</cp:lastModifiedBy>
  <cp:revision>232</cp:revision>
  <dcterms:created xsi:type="dcterms:W3CDTF">2022-03-17T17:36:00Z</dcterms:created>
  <dcterms:modified xsi:type="dcterms:W3CDTF">2022-06-09T16:24:00Z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0x01010016CBD2652FBFBA4D85266ADFE94050AD</vt:lpwstr>
  </property>
  <property fmtid="{D5CDD505-2E9C-101B-9397-08002B2CF9AE}" pid="3" name="MSIP_Label_22127eb8-1c2a-4c17-86cc-a5ba0926d1f9_Enabled">
    <vt:lpwstr>True</vt:lpwstr>
  </property>
  <property fmtid="{D5CDD505-2E9C-101B-9397-08002B2CF9AE}" pid="4" name="MSIP_Label_22127eb8-1c2a-4c17-86cc-a5ba0926d1f9_SiteId">
    <vt:lpwstr>61d0734f-7fce-4063-b638-09ac5ad5a43f</vt:lpwstr>
  </property>
  <property fmtid="{D5CDD505-2E9C-101B-9397-08002B2CF9AE}" pid="5" name="MSIP_Label_22127eb8-1c2a-4c17-86cc-a5ba0926d1f9_Owner">
    <vt:lpwstr>Owen.Richardson@kirklees.gov.uk</vt:lpwstr>
  </property>
  <property fmtid="{D5CDD505-2E9C-101B-9397-08002B2CF9AE}" pid="6" name="MSIP_Label_22127eb8-1c2a-4c17-86cc-a5ba0926d1f9_SetDate">
    <vt:lpwstr>2022-03-11T13:10:10.9354377Z</vt:lpwstr>
  </property>
  <property fmtid="{D5CDD505-2E9C-101B-9397-08002B2CF9AE}" pid="7" name="MSIP_Label_22127eb8-1c2a-4c17-86cc-a5ba0926d1f9_Name">
    <vt:lpwstr>Official</vt:lpwstr>
  </property>
  <property fmtid="{D5CDD505-2E9C-101B-9397-08002B2CF9AE}" pid="8" name="MSIP_Label_22127eb8-1c2a-4c17-86cc-a5ba0926d1f9_Application">
    <vt:lpwstr>Microsoft Azure Information Protection</vt:lpwstr>
  </property>
  <property fmtid="{D5CDD505-2E9C-101B-9397-08002B2CF9AE}" pid="9" name="MSIP_Label_22127eb8-1c2a-4c17-86cc-a5ba0926d1f9_ActionId">
    <vt:lpwstr>ca4b1242-67fd-4c37-b20b-a338e18593b8</vt:lpwstr>
  </property>
  <property fmtid="{D5CDD505-2E9C-101B-9397-08002B2CF9AE}" pid="10" name="MSIP_Label_22127eb8-1c2a-4c17-86cc-a5ba0926d1f9_Extended_MSFT_Method">
    <vt:lpwstr>Automatic</vt:lpwstr>
  </property>
  <property fmtid="{D5CDD505-2E9C-101B-9397-08002B2CF9AE}" pid="11" name="Sensitivity">
    <vt:lpwstr>Official</vt:lpwstr>
  </property>
  <property fmtid="{D5CDD505-2E9C-101B-9397-08002B2CF9AE}" pid="12" name="MediaServiceImageTags">
    <vt:lpwstr/>
  </property>
</Properties>
</file>