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16516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61B53EDF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256F0D99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5509EA9D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0A6AEA5D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18E96130" w14:textId="77777777" w:rsidR="00C16F9E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1D82C427" w14:textId="42AD9992" w:rsidR="00C16F9E" w:rsidRPr="006E3253" w:rsidRDefault="00C16F9E" w:rsidP="00C16F9E">
      <w:pPr>
        <w:jc w:val="center"/>
        <w:rPr>
          <w:rFonts w:ascii="Lucida Sans" w:hAnsi="Lucida Sans"/>
          <w:b/>
          <w:bCs/>
          <w:sz w:val="28"/>
          <w:szCs w:val="28"/>
        </w:rPr>
      </w:pPr>
      <w:r w:rsidRPr="006E3253">
        <w:rPr>
          <w:rFonts w:ascii="Lucida Sans" w:hAnsi="Lucida Sans"/>
          <w:b/>
          <w:bCs/>
          <w:sz w:val="28"/>
          <w:szCs w:val="28"/>
        </w:rPr>
        <w:t xml:space="preserve">CONSENT FORM </w:t>
      </w:r>
    </w:p>
    <w:p w14:paraId="3CABBB00" w14:textId="77777777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  <w:r w:rsidRPr="005E261E">
        <w:rPr>
          <w:rFonts w:ascii="Lucida Sans" w:hAnsi="Lucida Sans"/>
          <w:b/>
          <w:sz w:val="20"/>
          <w:szCs w:val="20"/>
        </w:rPr>
        <w:t>Study title</w:t>
      </w:r>
      <w:r w:rsidRPr="006E3253">
        <w:rPr>
          <w:rFonts w:ascii="Lucida Sans" w:hAnsi="Lucida Sans"/>
          <w:sz w:val="20"/>
          <w:szCs w:val="20"/>
        </w:rPr>
        <w:t>:</w:t>
      </w:r>
      <w:r>
        <w:rPr>
          <w:rFonts w:ascii="Lucida Sans" w:hAnsi="Lucida Sans"/>
          <w:sz w:val="20"/>
          <w:szCs w:val="20"/>
        </w:rPr>
        <w:t xml:space="preserve"> </w:t>
      </w:r>
      <w:r w:rsidRPr="0086036D">
        <w:rPr>
          <w:rFonts w:cs="Arial"/>
          <w:b/>
          <w:bCs/>
        </w:rPr>
        <w:t>Addressing inclusivity in the spatial and social impacts of COVID-19 on the self-employed in the UK</w:t>
      </w:r>
    </w:p>
    <w:p w14:paraId="2331B6A2" w14:textId="77777777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</w:p>
    <w:p w14:paraId="45383134" w14:textId="102074A6" w:rsidR="00C16F9E" w:rsidRDefault="00C16F9E" w:rsidP="00C16F9E">
      <w:pPr>
        <w:rPr>
          <w:rFonts w:ascii="Lucida Sans" w:hAnsi="Lucida Sans"/>
          <w:sz w:val="20"/>
          <w:szCs w:val="20"/>
        </w:rPr>
      </w:pPr>
      <w:r w:rsidRPr="005E261E">
        <w:rPr>
          <w:rFonts w:ascii="Lucida Sans" w:hAnsi="Lucida Sans"/>
          <w:b/>
          <w:sz w:val="20"/>
          <w:szCs w:val="20"/>
        </w:rPr>
        <w:t>Researcher name</w:t>
      </w:r>
      <w:r w:rsidRPr="006E3253">
        <w:rPr>
          <w:rFonts w:ascii="Lucida Sans" w:hAnsi="Lucida Sans"/>
          <w:sz w:val="20"/>
          <w:szCs w:val="20"/>
        </w:rPr>
        <w:t>:</w:t>
      </w:r>
      <w:r>
        <w:rPr>
          <w:rFonts w:ascii="Lucida Sans" w:hAnsi="Lucida Sans"/>
          <w:sz w:val="20"/>
          <w:szCs w:val="20"/>
        </w:rPr>
        <w:t xml:space="preserve"> </w:t>
      </w:r>
      <w:r>
        <w:rPr>
          <w:rFonts w:ascii="Lucida Sans" w:hAnsi="Lucida Sans"/>
          <w:sz w:val="20"/>
          <w:szCs w:val="20"/>
        </w:rPr>
        <w:t>Professor Andrew Henley/</w:t>
      </w:r>
      <w:r>
        <w:rPr>
          <w:rFonts w:ascii="Lucida Sans" w:hAnsi="Lucida Sans"/>
          <w:sz w:val="20"/>
          <w:szCs w:val="20"/>
        </w:rPr>
        <w:t>Dr Mark Lang</w:t>
      </w:r>
    </w:p>
    <w:p w14:paraId="17C47541" w14:textId="3328131B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</w:p>
    <w:p w14:paraId="66D2FE86" w14:textId="77777777" w:rsidR="00C16F9E" w:rsidRPr="00F57AEC" w:rsidRDefault="00C16F9E" w:rsidP="00C16F9E">
      <w:pPr>
        <w:rPr>
          <w:rFonts w:ascii="Lucida Sans" w:hAnsi="Lucida Sans"/>
          <w:i/>
          <w:color w:val="7F7F7F"/>
          <w:sz w:val="20"/>
          <w:szCs w:val="20"/>
        </w:rPr>
      </w:pPr>
      <w:r w:rsidRPr="00F57AEC">
        <w:rPr>
          <w:rFonts w:ascii="Lucida Sans" w:hAnsi="Lucida Sans"/>
          <w:color w:val="7F7F7F"/>
          <w:sz w:val="20"/>
          <w:szCs w:val="20"/>
        </w:rPr>
        <w:t>Participant Identification Number (if applicable</w:t>
      </w:r>
      <w:r w:rsidRPr="00F57AEC">
        <w:rPr>
          <w:rFonts w:ascii="Lucida Sans" w:hAnsi="Lucida Sans"/>
          <w:i/>
          <w:color w:val="7F7F7F"/>
          <w:sz w:val="20"/>
          <w:szCs w:val="20"/>
        </w:rPr>
        <w:t xml:space="preserve">): </w:t>
      </w:r>
    </w:p>
    <w:p w14:paraId="477B588F" w14:textId="77777777" w:rsidR="00C16F9E" w:rsidRDefault="00C16F9E" w:rsidP="00C16F9E">
      <w:pPr>
        <w:rPr>
          <w:rFonts w:ascii="Lucida Sans" w:hAnsi="Lucida Sans"/>
          <w:b/>
          <w:i/>
          <w:iCs/>
          <w:sz w:val="20"/>
          <w:szCs w:val="20"/>
        </w:rPr>
      </w:pPr>
    </w:p>
    <w:p w14:paraId="620145C8" w14:textId="7E18778E" w:rsidR="00C16F9E" w:rsidRDefault="00C16F9E" w:rsidP="00C16F9E">
      <w:pPr>
        <w:rPr>
          <w:rFonts w:ascii="Lucida Sans" w:hAnsi="Lucida Sans"/>
          <w:b/>
          <w:i/>
          <w:iCs/>
          <w:sz w:val="20"/>
          <w:szCs w:val="20"/>
        </w:rPr>
      </w:pPr>
      <w:r w:rsidRPr="00764E96">
        <w:rPr>
          <w:rFonts w:ascii="Lucida Sans" w:hAnsi="Lucida Sans"/>
          <w:b/>
          <w:i/>
          <w:iCs/>
          <w:sz w:val="20"/>
          <w:szCs w:val="20"/>
        </w:rPr>
        <w:t>Please initial</w:t>
      </w:r>
      <w:r>
        <w:rPr>
          <w:rFonts w:ascii="Lucida Sans" w:hAnsi="Lucida Sans"/>
          <w:b/>
          <w:i/>
          <w:iCs/>
          <w:sz w:val="20"/>
          <w:szCs w:val="20"/>
        </w:rPr>
        <w:t>/insert X in</w:t>
      </w:r>
      <w:r w:rsidRPr="00764E96">
        <w:rPr>
          <w:rFonts w:ascii="Lucida Sans" w:hAnsi="Lucida Sans"/>
          <w:b/>
          <w:i/>
          <w:iCs/>
          <w:sz w:val="20"/>
          <w:szCs w:val="20"/>
        </w:rPr>
        <w:t xml:space="preserve"> the boxes if you agree with the statements:</w:t>
      </w:r>
      <w:r w:rsidRPr="00764E96">
        <w:rPr>
          <w:rFonts w:ascii="Lucida Sans" w:hAnsi="Lucida Sans"/>
          <w:b/>
          <w:i/>
          <w:iCs/>
          <w:sz w:val="20"/>
          <w:szCs w:val="20"/>
        </w:rPr>
        <w:tab/>
      </w:r>
    </w:p>
    <w:p w14:paraId="65DEEFB5" w14:textId="77777777" w:rsidR="00C16F9E" w:rsidRPr="00764E96" w:rsidRDefault="00C16F9E" w:rsidP="00C16F9E">
      <w:pPr>
        <w:rPr>
          <w:rFonts w:ascii="Lucida Sans" w:hAnsi="Lucida Sans"/>
          <w:b/>
          <w:i/>
          <w:iCs/>
          <w:sz w:val="20"/>
          <w:szCs w:val="20"/>
        </w:rPr>
      </w:pPr>
    </w:p>
    <w:p w14:paraId="349EDBBB" w14:textId="77777777" w:rsidR="00C16F9E" w:rsidRDefault="00C16F9E" w:rsidP="00C16F9E">
      <w:pPr>
        <w:rPr>
          <w:rFonts w:ascii="Lucida Sans" w:hAnsi="Lucida Sans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5"/>
        <w:gridCol w:w="1167"/>
      </w:tblGrid>
      <w:tr w:rsidR="00C16F9E" w:rsidRPr="004C0F48" w14:paraId="489D4387" w14:textId="77777777" w:rsidTr="004432C7">
        <w:trPr>
          <w:trHeight w:val="944"/>
        </w:trPr>
        <w:tc>
          <w:tcPr>
            <w:tcW w:w="8755" w:type="dxa"/>
            <w:shd w:val="clear" w:color="auto" w:fill="auto"/>
            <w:vAlign w:val="center"/>
          </w:tcPr>
          <w:p w14:paraId="4D605AC4" w14:textId="2FA50EE5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  <w:r w:rsidRPr="004C0F48">
              <w:rPr>
                <w:rFonts w:ascii="Lucida Sans" w:hAnsi="Lucida Sans"/>
                <w:sz w:val="20"/>
                <w:szCs w:val="20"/>
              </w:rPr>
              <w:t xml:space="preserve">I have read and understood the </w:t>
            </w:r>
            <w:r>
              <w:rPr>
                <w:rFonts w:ascii="Lucida Sans" w:hAnsi="Lucida Sans"/>
                <w:sz w:val="20"/>
                <w:szCs w:val="20"/>
              </w:rPr>
              <w:t xml:space="preserve">project participant </w:t>
            </w:r>
            <w:r w:rsidRPr="004C0F48">
              <w:rPr>
                <w:rFonts w:ascii="Lucida Sans" w:hAnsi="Lucida Sans"/>
                <w:sz w:val="20"/>
                <w:szCs w:val="20"/>
              </w:rPr>
              <w:t>information sheet</w:t>
            </w:r>
            <w:r>
              <w:rPr>
                <w:rFonts w:ascii="Lucida Sans" w:hAnsi="Lucida Sans"/>
                <w:sz w:val="20"/>
                <w:szCs w:val="20"/>
              </w:rPr>
              <w:t xml:space="preserve"> </w:t>
            </w:r>
            <w:r w:rsidRPr="004C0F48">
              <w:rPr>
                <w:rFonts w:ascii="Lucida Sans" w:hAnsi="Lucida Sans"/>
                <w:sz w:val="20"/>
                <w:szCs w:val="20"/>
              </w:rPr>
              <w:t>and have had the opportunity to ask questions about the study.</w:t>
            </w:r>
          </w:p>
        </w:tc>
        <w:tc>
          <w:tcPr>
            <w:tcW w:w="1207" w:type="dxa"/>
            <w:shd w:val="clear" w:color="auto" w:fill="auto"/>
          </w:tcPr>
          <w:p w14:paraId="0486F623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C16F9E" w:rsidRPr="004C0F48" w14:paraId="44B1E30D" w14:textId="77777777" w:rsidTr="004432C7">
        <w:tc>
          <w:tcPr>
            <w:tcW w:w="8755" w:type="dxa"/>
            <w:shd w:val="clear" w:color="auto" w:fill="auto"/>
            <w:vAlign w:val="center"/>
          </w:tcPr>
          <w:p w14:paraId="54346F54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  <w:p w14:paraId="7A9FC8D2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  <w:r w:rsidRPr="004C0F48">
              <w:rPr>
                <w:rFonts w:ascii="Lucida Sans" w:hAnsi="Lucida Sans"/>
                <w:sz w:val="20"/>
                <w:szCs w:val="20"/>
              </w:rPr>
              <w:t>I agree to take part in this research project and agree for my data to be used for the purpose of this study.</w:t>
            </w:r>
          </w:p>
          <w:p w14:paraId="5EE8224A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0A78506C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C16F9E" w:rsidRPr="004C0F48" w14:paraId="368EB00D" w14:textId="77777777" w:rsidTr="004432C7">
        <w:tc>
          <w:tcPr>
            <w:tcW w:w="8755" w:type="dxa"/>
            <w:shd w:val="clear" w:color="auto" w:fill="auto"/>
            <w:vAlign w:val="center"/>
          </w:tcPr>
          <w:p w14:paraId="77603CD1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  <w:p w14:paraId="420A08A0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  <w:r w:rsidRPr="004C0F48">
              <w:rPr>
                <w:rFonts w:ascii="Lucida Sans" w:hAnsi="Lucida Sans"/>
                <w:sz w:val="20"/>
                <w:szCs w:val="20"/>
              </w:rPr>
              <w:t xml:space="preserve">I understand my participation is voluntary and I may withdraw </w:t>
            </w:r>
            <w:r w:rsidRPr="00C16F9E">
              <w:rPr>
                <w:rFonts w:ascii="Lucida Sans" w:hAnsi="Lucida Sans"/>
                <w:color w:val="000000" w:themeColor="text1"/>
                <w:sz w:val="20"/>
                <w:szCs w:val="20"/>
              </w:rPr>
              <w:t xml:space="preserve">(at any time) </w:t>
            </w:r>
            <w:r w:rsidRPr="004C0F48">
              <w:rPr>
                <w:rFonts w:ascii="Lucida Sans" w:hAnsi="Lucida Sans"/>
                <w:sz w:val="20"/>
                <w:szCs w:val="20"/>
              </w:rPr>
              <w:t xml:space="preserve">for any reason without my </w:t>
            </w:r>
            <w:r>
              <w:rPr>
                <w:rFonts w:ascii="Lucida Sans" w:hAnsi="Lucida Sans"/>
                <w:sz w:val="20"/>
                <w:szCs w:val="20"/>
              </w:rPr>
              <w:t xml:space="preserve">participation </w:t>
            </w:r>
            <w:r w:rsidRPr="004C0F48">
              <w:rPr>
                <w:rFonts w:ascii="Lucida Sans" w:hAnsi="Lucida Sans"/>
                <w:sz w:val="20"/>
                <w:szCs w:val="20"/>
              </w:rPr>
              <w:t>rights being affected.</w:t>
            </w:r>
          </w:p>
          <w:p w14:paraId="15F9AEC8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26B2DB2A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  <w:tr w:rsidR="00C16F9E" w:rsidRPr="004C0F48" w14:paraId="16FDF82F" w14:textId="77777777" w:rsidTr="004432C7">
        <w:tc>
          <w:tcPr>
            <w:tcW w:w="8755" w:type="dxa"/>
            <w:shd w:val="clear" w:color="auto" w:fill="auto"/>
            <w:vAlign w:val="center"/>
          </w:tcPr>
          <w:p w14:paraId="1B04BBBD" w14:textId="3F387897" w:rsidR="00C16F9E" w:rsidRPr="007F22FF" w:rsidRDefault="00C16F9E" w:rsidP="004432C7">
            <w:pPr>
              <w:rPr>
                <w:rFonts w:ascii="Lucida Sans" w:hAnsi="Lucida Sans"/>
                <w:color w:val="000000"/>
                <w:sz w:val="20"/>
                <w:szCs w:val="20"/>
              </w:rPr>
            </w:pPr>
            <w:r w:rsidRPr="007F22FF">
              <w:rPr>
                <w:rFonts w:ascii="Lucida Sans" w:hAnsi="Lucida Sans"/>
                <w:color w:val="000000"/>
                <w:sz w:val="20"/>
                <w:szCs w:val="20"/>
              </w:rPr>
              <w:t xml:space="preserve">I give permission for </w:t>
            </w:r>
            <w:r w:rsidRPr="00C16F9E">
              <w:rPr>
                <w:rFonts w:ascii="Lucida Sans" w:hAnsi="Lucida Sans"/>
                <w:i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Lucida Sans" w:hAnsi="Lucida Sans"/>
                <w:i/>
                <w:color w:val="000000" w:themeColor="text1"/>
                <w:sz w:val="20"/>
                <w:szCs w:val="20"/>
              </w:rPr>
              <w:t xml:space="preserve">anonymised </w:t>
            </w:r>
            <w:r w:rsidRPr="00C16F9E">
              <w:rPr>
                <w:rFonts w:ascii="Lucida Sans" w:hAnsi="Lucida Sans"/>
                <w:i/>
                <w:color w:val="000000" w:themeColor="text1"/>
                <w:sz w:val="20"/>
                <w:szCs w:val="20"/>
              </w:rPr>
              <w:t xml:space="preserve">interview data </w:t>
            </w:r>
            <w:r w:rsidRPr="007F22FF">
              <w:rPr>
                <w:rFonts w:ascii="Lucida Sans" w:hAnsi="Lucida Sans"/>
                <w:color w:val="000000"/>
                <w:sz w:val="20"/>
                <w:szCs w:val="20"/>
              </w:rPr>
              <w:t xml:space="preserve">that I provide to be </w:t>
            </w:r>
            <w:r w:rsidRPr="00C16F9E">
              <w:rPr>
                <w:rFonts w:ascii="Lucida Sans" w:hAnsi="Lucida Sans"/>
                <w:i/>
                <w:color w:val="000000" w:themeColor="text1"/>
                <w:sz w:val="20"/>
                <w:szCs w:val="20"/>
              </w:rPr>
              <w:t>deposited to the UK Data Service</w:t>
            </w:r>
            <w:r w:rsidRPr="00C16F9E">
              <w:rPr>
                <w:rFonts w:ascii="Lucida Sans" w:hAnsi="Lucida Sans"/>
                <w:color w:val="000000" w:themeColor="text1"/>
                <w:sz w:val="20"/>
                <w:szCs w:val="20"/>
              </w:rPr>
              <w:t xml:space="preserve"> </w:t>
            </w:r>
            <w:r w:rsidRPr="007F22FF">
              <w:rPr>
                <w:rFonts w:ascii="Lucida Sans" w:hAnsi="Lucida Sans"/>
                <w:color w:val="000000"/>
                <w:sz w:val="20"/>
                <w:szCs w:val="20"/>
              </w:rPr>
              <w:t>as described in the participant information sheet so it can be used for future research</w:t>
            </w:r>
            <w:r w:rsidRPr="007F22FF">
              <w:rPr>
                <w:rFonts w:ascii="Lucida Sans" w:hAnsi="Lucida Sans"/>
                <w:color w:val="7F7F7F"/>
                <w:sz w:val="20"/>
                <w:szCs w:val="20"/>
              </w:rPr>
              <w:t>.</w:t>
            </w:r>
            <w:r w:rsidRPr="007F22FF">
              <w:rPr>
                <w:rFonts w:ascii="Lucida Sans" w:hAnsi="Lucida Sans"/>
                <w:color w:val="000000"/>
                <w:sz w:val="20"/>
                <w:szCs w:val="20"/>
              </w:rPr>
              <w:t xml:space="preserve"> </w:t>
            </w:r>
          </w:p>
          <w:p w14:paraId="1FA31369" w14:textId="77777777" w:rsidR="00C16F9E" w:rsidRPr="0088173B" w:rsidRDefault="00C16F9E" w:rsidP="004432C7">
            <w:pPr>
              <w:rPr>
                <w:rFonts w:ascii="Lucida Sans" w:hAnsi="Lucida Sans"/>
                <w:i/>
                <w:color w:val="C00000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</w:tcPr>
          <w:p w14:paraId="4E2C5D23" w14:textId="77777777" w:rsidR="00C16F9E" w:rsidRPr="004C0F48" w:rsidRDefault="00C16F9E" w:rsidP="004432C7">
            <w:pPr>
              <w:rPr>
                <w:rFonts w:ascii="Lucida Sans" w:hAnsi="Lucida Sans"/>
                <w:sz w:val="20"/>
                <w:szCs w:val="20"/>
              </w:rPr>
            </w:pPr>
          </w:p>
        </w:tc>
      </w:tr>
    </w:tbl>
    <w:p w14:paraId="78B36658" w14:textId="77777777" w:rsidR="00C16F9E" w:rsidRDefault="00C16F9E" w:rsidP="00C16F9E">
      <w:pPr>
        <w:rPr>
          <w:rFonts w:ascii="Lucida Sans" w:hAnsi="Lucida Sans"/>
          <w:sz w:val="20"/>
          <w:szCs w:val="20"/>
        </w:rPr>
      </w:pPr>
    </w:p>
    <w:p w14:paraId="156A309D" w14:textId="77777777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  <w:r w:rsidRPr="006E3253">
        <w:rPr>
          <w:rFonts w:ascii="Lucida Sans" w:hAnsi="Lucida Sans"/>
          <w:sz w:val="20"/>
          <w:szCs w:val="20"/>
        </w:rPr>
        <w:t xml:space="preserve">Name of participant (print </w:t>
      </w:r>
      <w:proofErr w:type="gramStart"/>
      <w:r w:rsidRPr="006E3253">
        <w:rPr>
          <w:rFonts w:ascii="Lucida Sans" w:hAnsi="Lucida Sans"/>
          <w:sz w:val="20"/>
          <w:szCs w:val="20"/>
        </w:rPr>
        <w:t>name)…</w:t>
      </w:r>
      <w:proofErr w:type="gramEnd"/>
      <w:r w:rsidRPr="006E3253">
        <w:rPr>
          <w:rFonts w:ascii="Lucida Sans" w:hAnsi="Lucida Sans"/>
          <w:sz w:val="20"/>
          <w:szCs w:val="20"/>
        </w:rPr>
        <w:t>…………………………………………………</w:t>
      </w:r>
      <w:r>
        <w:rPr>
          <w:rFonts w:ascii="Lucida Sans" w:hAnsi="Lucida Sans"/>
          <w:sz w:val="20"/>
          <w:szCs w:val="20"/>
        </w:rPr>
        <w:t>………………………</w:t>
      </w:r>
    </w:p>
    <w:p w14:paraId="5D36BAF3" w14:textId="77777777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</w:p>
    <w:p w14:paraId="580DEA26" w14:textId="3F0AD8E7" w:rsidR="00C16F9E" w:rsidRPr="00C16F9E" w:rsidRDefault="00C16F9E" w:rsidP="00C16F9E">
      <w:pPr>
        <w:rPr>
          <w:rFonts w:ascii="Lucida Sans" w:hAnsi="Lucida Sans"/>
          <w:sz w:val="20"/>
          <w:szCs w:val="20"/>
        </w:rPr>
      </w:pPr>
      <w:r w:rsidRPr="006E3253">
        <w:rPr>
          <w:rFonts w:ascii="Lucida Sans" w:hAnsi="Lucida Sans"/>
          <w:sz w:val="20"/>
          <w:szCs w:val="20"/>
        </w:rPr>
        <w:t>Signature of participant……………………………………………………………Date………………………………………</w:t>
      </w:r>
    </w:p>
    <w:p w14:paraId="28DC95BD" w14:textId="09DC9166" w:rsidR="00C16F9E" w:rsidRDefault="00C16F9E" w:rsidP="00C16F9E">
      <w:pPr>
        <w:rPr>
          <w:rFonts w:ascii="Lucida Sans" w:hAnsi="Lucida Sans"/>
          <w:color w:val="7F7F7F"/>
        </w:rPr>
      </w:pPr>
    </w:p>
    <w:p w14:paraId="6DC2A94E" w14:textId="77777777" w:rsidR="00C16F9E" w:rsidRPr="00596A86" w:rsidRDefault="00C16F9E" w:rsidP="00C16F9E">
      <w:pPr>
        <w:rPr>
          <w:rFonts w:ascii="Lucida Sans" w:hAnsi="Lucida Sans"/>
          <w:color w:val="7F7F7F"/>
        </w:rPr>
      </w:pPr>
    </w:p>
    <w:p w14:paraId="316936A6" w14:textId="77777777" w:rsidR="00C16F9E" w:rsidRPr="00F57AEC" w:rsidRDefault="00C16F9E" w:rsidP="00C16F9E">
      <w:pPr>
        <w:rPr>
          <w:rFonts w:ascii="Lucida Sans" w:hAnsi="Lucida Sans"/>
          <w:color w:val="000000"/>
          <w:sz w:val="20"/>
          <w:szCs w:val="20"/>
        </w:rPr>
      </w:pPr>
      <w:r w:rsidRPr="00F57AEC">
        <w:rPr>
          <w:rFonts w:ascii="Lucida Sans" w:hAnsi="Lucida Sans"/>
          <w:color w:val="000000"/>
          <w:sz w:val="20"/>
          <w:szCs w:val="20"/>
        </w:rPr>
        <w:t xml:space="preserve">Name of researcher (print </w:t>
      </w:r>
      <w:proofErr w:type="gramStart"/>
      <w:r w:rsidRPr="00F57AEC">
        <w:rPr>
          <w:rFonts w:ascii="Lucida Sans" w:hAnsi="Lucida Sans"/>
          <w:color w:val="000000"/>
          <w:sz w:val="20"/>
          <w:szCs w:val="20"/>
        </w:rPr>
        <w:t>name)…</w:t>
      </w:r>
      <w:proofErr w:type="gramEnd"/>
      <w:r w:rsidRPr="00F57AEC">
        <w:rPr>
          <w:rFonts w:ascii="Lucida Sans" w:hAnsi="Lucida Sans"/>
          <w:color w:val="000000"/>
          <w:sz w:val="20"/>
          <w:szCs w:val="20"/>
        </w:rPr>
        <w:t>…………………………………………………………………………</w:t>
      </w:r>
    </w:p>
    <w:p w14:paraId="5055BDB9" w14:textId="77777777" w:rsidR="00C16F9E" w:rsidRPr="00F57AEC" w:rsidRDefault="00C16F9E" w:rsidP="00C16F9E">
      <w:pPr>
        <w:rPr>
          <w:rFonts w:ascii="Lucida Sans" w:hAnsi="Lucida Sans"/>
          <w:color w:val="000000"/>
          <w:sz w:val="20"/>
          <w:szCs w:val="20"/>
        </w:rPr>
      </w:pPr>
    </w:p>
    <w:p w14:paraId="2DDAAAA3" w14:textId="3FE5CAC8" w:rsidR="00C16F9E" w:rsidRPr="00C16F9E" w:rsidRDefault="00C16F9E" w:rsidP="00C16F9E">
      <w:pPr>
        <w:rPr>
          <w:rFonts w:ascii="Lucida Sans" w:hAnsi="Lucida Sans"/>
          <w:color w:val="000000"/>
          <w:sz w:val="20"/>
          <w:szCs w:val="20"/>
        </w:rPr>
      </w:pPr>
      <w:r w:rsidRPr="00F57AEC">
        <w:rPr>
          <w:rFonts w:ascii="Lucida Sans" w:hAnsi="Lucida Sans"/>
          <w:color w:val="000000"/>
          <w:sz w:val="20"/>
          <w:szCs w:val="20"/>
        </w:rPr>
        <w:t>Signature of researcher ……………………………………………………………Date………………………………………</w:t>
      </w:r>
    </w:p>
    <w:p w14:paraId="38D1035C" w14:textId="77777777" w:rsidR="00C16F9E" w:rsidRDefault="00C16F9E" w:rsidP="00C16F9E">
      <w:pPr>
        <w:rPr>
          <w:rFonts w:ascii="Lucida Sans" w:hAnsi="Lucida Sans"/>
          <w:sz w:val="20"/>
          <w:szCs w:val="20"/>
        </w:rPr>
      </w:pPr>
    </w:p>
    <w:p w14:paraId="457AB996" w14:textId="77777777" w:rsidR="00C16F9E" w:rsidRPr="006E3253" w:rsidRDefault="00C16F9E" w:rsidP="00C16F9E">
      <w:pPr>
        <w:rPr>
          <w:rFonts w:ascii="Lucida Sans" w:hAnsi="Lucida Sans"/>
          <w:sz w:val="20"/>
          <w:szCs w:val="20"/>
        </w:rPr>
      </w:pPr>
    </w:p>
    <w:p w14:paraId="5EF1D436" w14:textId="77777777" w:rsidR="00256671" w:rsidRPr="00B14C74" w:rsidRDefault="00256671" w:rsidP="00F93ACC">
      <w:pPr>
        <w:pStyle w:val="Heading1"/>
      </w:pPr>
    </w:p>
    <w:sectPr w:rsidR="00256671" w:rsidRPr="00B14C74" w:rsidSect="002763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835" w:right="1134" w:bottom="1134" w:left="1134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06291" w14:textId="77777777" w:rsidR="00AA069F" w:rsidRDefault="00AA069F" w:rsidP="00852AEC">
      <w:r>
        <w:separator/>
      </w:r>
    </w:p>
  </w:endnote>
  <w:endnote w:type="continuationSeparator" w:id="0">
    <w:p w14:paraId="2FC001EB" w14:textId="77777777" w:rsidR="00AA069F" w:rsidRDefault="00AA069F" w:rsidP="0085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F4B7D" w14:textId="77777777" w:rsidR="007356CA" w:rsidRDefault="00735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C6F1A" w14:textId="77777777" w:rsidR="00852AEC" w:rsidRDefault="002C69D2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3969A39" wp14:editId="73A76D9F">
          <wp:simplePos x="0" y="0"/>
          <wp:positionH relativeFrom="page">
            <wp:posOffset>0</wp:posOffset>
          </wp:positionH>
          <wp:positionV relativeFrom="page">
            <wp:posOffset>9026525</wp:posOffset>
          </wp:positionV>
          <wp:extent cx="7560000" cy="1756800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diff Uni Letterhead lay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36188" w14:textId="77777777" w:rsidR="00762388" w:rsidRDefault="00762388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539F543" wp14:editId="5B82D5F8">
          <wp:simplePos x="0" y="0"/>
          <wp:positionH relativeFrom="page">
            <wp:posOffset>0</wp:posOffset>
          </wp:positionH>
          <wp:positionV relativeFrom="page">
            <wp:posOffset>9037052</wp:posOffset>
          </wp:positionV>
          <wp:extent cx="7635600" cy="1771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diff Uni Letterhead lay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7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66E23" w14:textId="77777777" w:rsidR="00AA069F" w:rsidRDefault="00AA069F" w:rsidP="00852AEC">
      <w:r>
        <w:separator/>
      </w:r>
    </w:p>
  </w:footnote>
  <w:footnote w:type="continuationSeparator" w:id="0">
    <w:p w14:paraId="4B706634" w14:textId="77777777" w:rsidR="00AA069F" w:rsidRDefault="00AA069F" w:rsidP="00852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4184D" w14:textId="77777777" w:rsidR="007356CA" w:rsidRDefault="00735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79D90" w14:textId="77777777" w:rsidR="00852AEC" w:rsidRDefault="00A025F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B1D33E9" wp14:editId="4A5D2D10">
          <wp:simplePos x="0" y="0"/>
          <wp:positionH relativeFrom="column">
            <wp:posOffset>5922645</wp:posOffset>
          </wp:positionH>
          <wp:positionV relativeFrom="paragraph">
            <wp:posOffset>-104140</wp:posOffset>
          </wp:positionV>
          <wp:extent cx="566928" cy="54254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ntinua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28" cy="542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C21C6" w14:textId="77777777" w:rsidR="002635A0" w:rsidRDefault="0096274A">
    <w:pPr>
      <w:pStyle w:val="Header"/>
    </w:pPr>
    <w:r w:rsidRPr="0027634F">
      <w:rPr>
        <w:noProof/>
      </w:rPr>
      <w:drawing>
        <wp:anchor distT="0" distB="0" distL="114300" distR="114300" simplePos="0" relativeHeight="251669504" behindDoc="1" locked="0" layoutInCell="1" allowOverlap="1" wp14:anchorId="792562C5" wp14:editId="2A4B2311">
          <wp:simplePos x="0" y="0"/>
          <wp:positionH relativeFrom="column">
            <wp:posOffset>-414655</wp:posOffset>
          </wp:positionH>
          <wp:positionV relativeFrom="paragraph">
            <wp:posOffset>-254094</wp:posOffset>
          </wp:positionV>
          <wp:extent cx="3603600" cy="126000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Design\SCHOOLS_IDENT_Sept17\Medicine\SchoolofMedic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36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34F" w:rsidRPr="00277DF7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F8D14A0" wp14:editId="025D029D">
              <wp:simplePos x="0" y="0"/>
              <wp:positionH relativeFrom="page">
                <wp:posOffset>5581403</wp:posOffset>
              </wp:positionH>
              <wp:positionV relativeFrom="page">
                <wp:posOffset>475012</wp:posOffset>
              </wp:positionV>
              <wp:extent cx="1799590" cy="2648197"/>
              <wp:effectExtent l="0" t="0" r="1016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26481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5778A4" w14:textId="77777777" w:rsidR="00277DF7" w:rsidRPr="0027634F" w:rsidRDefault="00277DF7" w:rsidP="00277DF7">
                          <w:pPr>
                            <w:rPr>
                              <w:rFonts w:ascii="Franklin Gothic Book" w:hAnsi="Franklin Gothic Book"/>
                              <w:b/>
                              <w:color w:val="C00000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  <w:b/>
                              <w:color w:val="C00000"/>
                            </w:rPr>
                            <w:t>Cardiff University</w:t>
                          </w:r>
                        </w:p>
                        <w:p w14:paraId="47BBF47C" w14:textId="77777777" w:rsidR="007356CA" w:rsidRDefault="00277DF7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proofErr w:type="spellStart"/>
                          <w:r w:rsidRPr="0027634F">
                            <w:rPr>
                              <w:rFonts w:ascii="Franklin Gothic Book" w:hAnsi="Franklin Gothic Book"/>
                            </w:rPr>
                            <w:t>A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>berconway</w:t>
                          </w:r>
                          <w:proofErr w:type="spellEnd"/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Building, </w:t>
                          </w:r>
                        </w:p>
                        <w:p w14:paraId="109F08C6" w14:textId="77777777" w:rsidR="00277DF7" w:rsidRPr="0027634F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r>
                            <w:rPr>
                              <w:rFonts w:ascii="Franklin Gothic Book" w:hAnsi="Franklin Gothic Book"/>
                            </w:rPr>
                            <w:t>Colum Drive, Cardiff CF10 3EU, Wales UK</w:t>
                          </w:r>
                        </w:p>
                        <w:p w14:paraId="40205199" w14:textId="77777777" w:rsidR="00277DF7" w:rsidRPr="0027634F" w:rsidRDefault="00277DF7" w:rsidP="00277DF7">
                          <w:pPr>
                            <w:pStyle w:val="Footer"/>
                            <w:rPr>
                              <w:rFonts w:ascii="Franklin Gothic Book" w:hAnsi="Franklin Gothic Book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</w:rPr>
                            <w:t>Tel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+44(0)29 2087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5392</w:t>
                          </w:r>
                          <w:r w:rsidRPr="0027634F">
                            <w:rPr>
                              <w:rFonts w:ascii="Franklin Gothic Book" w:hAnsi="Franklin Gothic Book"/>
                            </w:rPr>
                            <w:br/>
                            <w:t>Email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>: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 xml:space="preserve"> HenleyA@cardiff.ac.uk</w:t>
                          </w:r>
                          <w:r w:rsidR="007356CA">
                            <w:rPr>
                              <w:rFonts w:ascii="Franklin Gothic Book" w:hAnsi="Franklin Gothic Book"/>
                            </w:rPr>
                            <w:t xml:space="preserve">  </w:t>
                          </w:r>
                        </w:p>
                        <w:p w14:paraId="32E720DE" w14:textId="77777777" w:rsidR="00277DF7" w:rsidRPr="00982B59" w:rsidRDefault="00AA069F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hyperlink r:id="rId2" w:history="1">
                            <w:r w:rsidR="00277DF7" w:rsidRPr="00982B59">
                              <w:rPr>
                                <w:rFonts w:ascii="Franklin Gothic Book" w:hAnsi="Franklin Gothic Book"/>
                                <w:color w:val="404040" w:themeColor="text1" w:themeTint="BF"/>
                                <w:lang w:val="nb-NO"/>
                              </w:rPr>
                              <w:t>www.cardiff.ac.uk</w:t>
                            </w:r>
                          </w:hyperlink>
                        </w:p>
                        <w:p w14:paraId="67E4A6A8" w14:textId="77777777" w:rsidR="00277DF7" w:rsidRPr="00982B59" w:rsidRDefault="00277DF7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</w:p>
                        <w:p w14:paraId="49DA7C35" w14:textId="77777777" w:rsidR="00277DF7" w:rsidRPr="00982B59" w:rsidRDefault="00277DF7" w:rsidP="00277DF7">
                          <w:pPr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</w:pPr>
                          <w:proofErr w:type="spellStart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Pr</w:t>
                          </w:r>
                          <w:r w:rsidR="0027634F"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if</w:t>
                          </w:r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ysgol</w:t>
                          </w:r>
                          <w:proofErr w:type="spellEnd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982B59">
                            <w:rPr>
                              <w:rFonts w:ascii="Franklin Gothic Book" w:hAnsi="Franklin Gothic Book"/>
                              <w:b/>
                              <w:color w:val="C00000"/>
                              <w:lang w:val="nb-NO"/>
                            </w:rPr>
                            <w:t>Caerdydd</w:t>
                          </w:r>
                          <w:proofErr w:type="spellEnd"/>
                        </w:p>
                        <w:p w14:paraId="5DDBDCC9" w14:textId="77777777" w:rsidR="007356CA" w:rsidRPr="007356CA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Adeilad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Aberconway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Rhodfa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Colum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Caerdydd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, CF10 3EU, </w:t>
                          </w:r>
                          <w:proofErr w:type="spellStart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Cymru</w:t>
                          </w:r>
                          <w:proofErr w:type="spellEnd"/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, DU</w:t>
                          </w:r>
                        </w:p>
                        <w:p w14:paraId="56B1FB90" w14:textId="77777777" w:rsidR="00277DF7" w:rsidRPr="007356CA" w:rsidRDefault="007356CA" w:rsidP="00277DF7">
                          <w:pPr>
                            <w:pStyle w:val="Footer"/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r w:rsidRPr="0027634F">
                            <w:rPr>
                              <w:rFonts w:ascii="Franklin Gothic Book" w:hAnsi="Franklin Gothic Book"/>
                            </w:rPr>
                            <w:t>Tel</w:t>
                          </w:r>
                          <w:r>
                            <w:rPr>
                              <w:rFonts w:ascii="Franklin Gothic Book" w:hAnsi="Franklin Gothic Book"/>
                            </w:rPr>
                            <w:t xml:space="preserve"> +44(0)29 2087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5392</w:t>
                          </w:r>
                          <w:r w:rsidR="00277DF7"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br/>
                            <w:t>Email</w:t>
                          </w:r>
                          <w:r>
                            <w:rPr>
                              <w:rFonts w:ascii="Franklin Gothic Book" w:hAnsi="Franklin Gothic Book"/>
                              <w:lang w:val="nb-NO"/>
                            </w:rPr>
                            <w:t xml:space="preserve">: </w:t>
                          </w:r>
                          <w:r w:rsidR="00227B74">
                            <w:rPr>
                              <w:rFonts w:ascii="Franklin Gothic Book" w:hAnsi="Franklin Gothic Book"/>
                            </w:rPr>
                            <w:t>HenleyA@cardiff.ac.uk</w:t>
                          </w:r>
                        </w:p>
                        <w:p w14:paraId="050C9669" w14:textId="77777777" w:rsidR="00277DF7" w:rsidRPr="007356CA" w:rsidRDefault="00277DF7" w:rsidP="00277DF7">
                          <w:pPr>
                            <w:rPr>
                              <w:rFonts w:ascii="Franklin Gothic Book" w:hAnsi="Franklin Gothic Book"/>
                              <w:lang w:val="nb-NO"/>
                            </w:rPr>
                          </w:pPr>
                          <w:r w:rsidRPr="007356CA">
                            <w:rPr>
                              <w:rFonts w:ascii="Franklin Gothic Book" w:hAnsi="Franklin Gothic Book"/>
                              <w:lang w:val="nb-NO"/>
                            </w:rPr>
                            <w:t>www.caerdydd.ac.uk</w:t>
                          </w:r>
                        </w:p>
                        <w:p w14:paraId="4EF2FE7B" w14:textId="77777777" w:rsidR="00277DF7" w:rsidRPr="007356CA" w:rsidRDefault="00277DF7" w:rsidP="00277DF7">
                          <w:pPr>
                            <w:rPr>
                              <w:lang w:val="nb-NO"/>
                            </w:rPr>
                          </w:pPr>
                        </w:p>
                        <w:p w14:paraId="5B198155" w14:textId="77777777" w:rsidR="00277DF7" w:rsidRPr="007356CA" w:rsidRDefault="00277DF7" w:rsidP="00277DF7">
                          <w:pPr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D14A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39.5pt;margin-top:37.4pt;width:141.7pt;height:208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" filled="f" stroked="f">
              <v:textbox inset="0,0,0,0">
                <w:txbxContent>
                  <w:p w14:paraId="455778A4" w14:textId="77777777" w:rsidR="00277DF7" w:rsidRPr="0027634F" w:rsidRDefault="00277DF7" w:rsidP="00277DF7">
                    <w:pPr>
                      <w:rPr>
                        <w:rFonts w:ascii="Franklin Gothic Book" w:hAnsi="Franklin Gothic Book"/>
                        <w:b/>
                        <w:color w:val="C00000"/>
                      </w:rPr>
                    </w:pPr>
                    <w:r w:rsidRPr="0027634F">
                      <w:rPr>
                        <w:rFonts w:ascii="Franklin Gothic Book" w:hAnsi="Franklin Gothic Book"/>
                        <w:b/>
                        <w:color w:val="C00000"/>
                      </w:rPr>
                      <w:t>Cardiff University</w:t>
                    </w:r>
                  </w:p>
                  <w:p w14:paraId="47BBF47C" w14:textId="77777777" w:rsidR="007356CA" w:rsidRDefault="00277DF7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proofErr w:type="spellStart"/>
                    <w:r w:rsidRPr="0027634F">
                      <w:rPr>
                        <w:rFonts w:ascii="Franklin Gothic Book" w:hAnsi="Franklin Gothic Book"/>
                      </w:rPr>
                      <w:t>A</w:t>
                    </w:r>
                    <w:r w:rsidR="007356CA">
                      <w:rPr>
                        <w:rFonts w:ascii="Franklin Gothic Book" w:hAnsi="Franklin Gothic Book"/>
                      </w:rPr>
                      <w:t>berconway</w:t>
                    </w:r>
                    <w:proofErr w:type="spellEnd"/>
                    <w:r w:rsidR="007356CA">
                      <w:rPr>
                        <w:rFonts w:ascii="Franklin Gothic Book" w:hAnsi="Franklin Gothic Book"/>
                      </w:rPr>
                      <w:t xml:space="preserve"> Building, </w:t>
                    </w:r>
                  </w:p>
                  <w:p w14:paraId="109F08C6" w14:textId="77777777" w:rsidR="00277DF7" w:rsidRPr="0027634F" w:rsidRDefault="007356CA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r>
                      <w:rPr>
                        <w:rFonts w:ascii="Franklin Gothic Book" w:hAnsi="Franklin Gothic Book"/>
                      </w:rPr>
                      <w:t>Colum Drive, Cardiff CF10 3EU, Wales UK</w:t>
                    </w:r>
                  </w:p>
                  <w:p w14:paraId="40205199" w14:textId="77777777" w:rsidR="00277DF7" w:rsidRPr="0027634F" w:rsidRDefault="00277DF7" w:rsidP="00277DF7">
                    <w:pPr>
                      <w:pStyle w:val="Footer"/>
                      <w:rPr>
                        <w:rFonts w:ascii="Franklin Gothic Book" w:hAnsi="Franklin Gothic Book"/>
                      </w:rPr>
                    </w:pPr>
                    <w:r w:rsidRPr="0027634F">
                      <w:rPr>
                        <w:rFonts w:ascii="Franklin Gothic Book" w:hAnsi="Franklin Gothic Book"/>
                      </w:rPr>
                      <w:t>Tel</w:t>
                    </w:r>
                    <w:r w:rsidR="007356CA">
                      <w:rPr>
                        <w:rFonts w:ascii="Franklin Gothic Book" w:hAnsi="Franklin Gothic Book"/>
                      </w:rPr>
                      <w:t xml:space="preserve"> +44(0)29 2087 </w:t>
                    </w:r>
                    <w:r w:rsidR="00227B74">
                      <w:rPr>
                        <w:rFonts w:ascii="Franklin Gothic Book" w:hAnsi="Franklin Gothic Book"/>
                      </w:rPr>
                      <w:t>5392</w:t>
                    </w:r>
                    <w:r w:rsidRPr="0027634F">
                      <w:rPr>
                        <w:rFonts w:ascii="Franklin Gothic Book" w:hAnsi="Franklin Gothic Book"/>
                      </w:rPr>
                      <w:br/>
                      <w:t>Email</w:t>
                    </w:r>
                    <w:r w:rsidR="007356CA">
                      <w:rPr>
                        <w:rFonts w:ascii="Franklin Gothic Book" w:hAnsi="Franklin Gothic Book"/>
                      </w:rPr>
                      <w:t>:</w:t>
                    </w:r>
                    <w:r w:rsidR="00227B74">
                      <w:rPr>
                        <w:rFonts w:ascii="Franklin Gothic Book" w:hAnsi="Franklin Gothic Book"/>
                      </w:rPr>
                      <w:t xml:space="preserve"> HenleyA@cardiff.ac.uk</w:t>
                    </w:r>
                    <w:r w:rsidR="007356CA">
                      <w:rPr>
                        <w:rFonts w:ascii="Franklin Gothic Book" w:hAnsi="Franklin Gothic Book"/>
                      </w:rPr>
                      <w:t xml:space="preserve">  </w:t>
                    </w:r>
                  </w:p>
                  <w:p w14:paraId="32E720DE" w14:textId="77777777" w:rsidR="00277DF7" w:rsidRPr="00982B59" w:rsidRDefault="00AA069F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  <w:hyperlink r:id="rId3" w:history="1">
                      <w:r w:rsidR="00277DF7" w:rsidRPr="00982B59">
                        <w:rPr>
                          <w:rFonts w:ascii="Franklin Gothic Book" w:hAnsi="Franklin Gothic Book"/>
                          <w:color w:val="404040" w:themeColor="text1" w:themeTint="BF"/>
                          <w:lang w:val="nb-NO"/>
                        </w:rPr>
                        <w:t>www.cardiff.ac.uk</w:t>
                      </w:r>
                    </w:hyperlink>
                  </w:p>
                  <w:p w14:paraId="67E4A6A8" w14:textId="77777777" w:rsidR="00277DF7" w:rsidRPr="00982B59" w:rsidRDefault="00277DF7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</w:p>
                  <w:p w14:paraId="49DA7C35" w14:textId="77777777" w:rsidR="00277DF7" w:rsidRPr="00982B59" w:rsidRDefault="00277DF7" w:rsidP="00277DF7">
                    <w:pPr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</w:pPr>
                    <w:proofErr w:type="spellStart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Pr</w:t>
                    </w:r>
                    <w:r w:rsidR="0027634F"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if</w:t>
                    </w:r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ysgol</w:t>
                    </w:r>
                    <w:proofErr w:type="spellEnd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 xml:space="preserve"> </w:t>
                    </w:r>
                    <w:proofErr w:type="spellStart"/>
                    <w:r w:rsidRPr="00982B59">
                      <w:rPr>
                        <w:rFonts w:ascii="Franklin Gothic Book" w:hAnsi="Franklin Gothic Book"/>
                        <w:b/>
                        <w:color w:val="C00000"/>
                        <w:lang w:val="nb-NO"/>
                      </w:rPr>
                      <w:t>Caerdydd</w:t>
                    </w:r>
                    <w:proofErr w:type="spellEnd"/>
                  </w:p>
                  <w:p w14:paraId="5DDBDCC9" w14:textId="77777777" w:rsidR="007356CA" w:rsidRPr="007356CA" w:rsidRDefault="007356CA" w:rsidP="00277DF7">
                    <w:pPr>
                      <w:pStyle w:val="Footer"/>
                      <w:rPr>
                        <w:rFonts w:ascii="Franklin Gothic Book" w:hAnsi="Franklin Gothic Book"/>
                        <w:lang w:val="nb-NO"/>
                      </w:rPr>
                    </w:pP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Adeilad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Aberconway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Rhodfa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Colum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Caerdydd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 xml:space="preserve">, CF10 3EU, </w:t>
                    </w:r>
                    <w:proofErr w:type="spellStart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Cymru</w:t>
                    </w:r>
                    <w:proofErr w:type="spellEnd"/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, DU</w:t>
                    </w:r>
                  </w:p>
                  <w:p w14:paraId="56B1FB90" w14:textId="77777777" w:rsidR="00277DF7" w:rsidRPr="007356CA" w:rsidRDefault="007356CA" w:rsidP="00277DF7">
                    <w:pPr>
                      <w:pStyle w:val="Footer"/>
                      <w:rPr>
                        <w:rFonts w:ascii="Franklin Gothic Book" w:hAnsi="Franklin Gothic Book"/>
                        <w:lang w:val="nb-NO"/>
                      </w:rPr>
                    </w:pPr>
                    <w:r w:rsidRPr="0027634F">
                      <w:rPr>
                        <w:rFonts w:ascii="Franklin Gothic Book" w:hAnsi="Franklin Gothic Book"/>
                      </w:rPr>
                      <w:t>Tel</w:t>
                    </w:r>
                    <w:r>
                      <w:rPr>
                        <w:rFonts w:ascii="Franklin Gothic Book" w:hAnsi="Franklin Gothic Book"/>
                      </w:rPr>
                      <w:t xml:space="preserve"> +44(0)29 2087 </w:t>
                    </w:r>
                    <w:r w:rsidR="00227B74">
                      <w:rPr>
                        <w:rFonts w:ascii="Franklin Gothic Book" w:hAnsi="Franklin Gothic Book"/>
                      </w:rPr>
                      <w:t>5392</w:t>
                    </w:r>
                    <w:r w:rsidR="00277DF7" w:rsidRPr="007356CA">
                      <w:rPr>
                        <w:rFonts w:ascii="Franklin Gothic Book" w:hAnsi="Franklin Gothic Book"/>
                        <w:lang w:val="nb-NO"/>
                      </w:rPr>
                      <w:br/>
                      <w:t>Email</w:t>
                    </w:r>
                    <w:r>
                      <w:rPr>
                        <w:rFonts w:ascii="Franklin Gothic Book" w:hAnsi="Franklin Gothic Book"/>
                        <w:lang w:val="nb-NO"/>
                      </w:rPr>
                      <w:t xml:space="preserve">: </w:t>
                    </w:r>
                    <w:r w:rsidR="00227B74">
                      <w:rPr>
                        <w:rFonts w:ascii="Franklin Gothic Book" w:hAnsi="Franklin Gothic Book"/>
                      </w:rPr>
                      <w:t>HenleyA@cardiff.ac.uk</w:t>
                    </w:r>
                  </w:p>
                  <w:p w14:paraId="050C9669" w14:textId="77777777" w:rsidR="00277DF7" w:rsidRPr="007356CA" w:rsidRDefault="00277DF7" w:rsidP="00277DF7">
                    <w:pPr>
                      <w:rPr>
                        <w:rFonts w:ascii="Franklin Gothic Book" w:hAnsi="Franklin Gothic Book"/>
                        <w:lang w:val="nb-NO"/>
                      </w:rPr>
                    </w:pPr>
                    <w:r w:rsidRPr="007356CA">
                      <w:rPr>
                        <w:rFonts w:ascii="Franklin Gothic Book" w:hAnsi="Franklin Gothic Book"/>
                        <w:lang w:val="nb-NO"/>
                      </w:rPr>
                      <w:t>www.caerdydd.ac.uk</w:t>
                    </w:r>
                  </w:p>
                  <w:p w14:paraId="4EF2FE7B" w14:textId="77777777" w:rsidR="00277DF7" w:rsidRPr="007356CA" w:rsidRDefault="00277DF7" w:rsidP="00277DF7">
                    <w:pPr>
                      <w:rPr>
                        <w:lang w:val="nb-NO"/>
                      </w:rPr>
                    </w:pPr>
                  </w:p>
                  <w:p w14:paraId="5B198155" w14:textId="77777777" w:rsidR="00277DF7" w:rsidRPr="007356CA" w:rsidRDefault="00277DF7" w:rsidP="00277DF7">
                    <w:pPr>
                      <w:rPr>
                        <w:lang w:val="nb-N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7634F" w:rsidRPr="0027634F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1"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nb-NO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B74"/>
    <w:rsid w:val="000B48AC"/>
    <w:rsid w:val="00132888"/>
    <w:rsid w:val="00156C92"/>
    <w:rsid w:val="00227B74"/>
    <w:rsid w:val="00256671"/>
    <w:rsid w:val="002635A0"/>
    <w:rsid w:val="0027634F"/>
    <w:rsid w:val="00277DF7"/>
    <w:rsid w:val="002C69D2"/>
    <w:rsid w:val="004621A7"/>
    <w:rsid w:val="006D0DCB"/>
    <w:rsid w:val="00723DB9"/>
    <w:rsid w:val="007356CA"/>
    <w:rsid w:val="00762388"/>
    <w:rsid w:val="00766E4C"/>
    <w:rsid w:val="00775ECD"/>
    <w:rsid w:val="00852AEC"/>
    <w:rsid w:val="0086764A"/>
    <w:rsid w:val="00906C8F"/>
    <w:rsid w:val="009239DD"/>
    <w:rsid w:val="00940ADB"/>
    <w:rsid w:val="0096274A"/>
    <w:rsid w:val="00982B59"/>
    <w:rsid w:val="00A025F5"/>
    <w:rsid w:val="00A531E4"/>
    <w:rsid w:val="00AA069F"/>
    <w:rsid w:val="00AF5A12"/>
    <w:rsid w:val="00B14C74"/>
    <w:rsid w:val="00C16F9E"/>
    <w:rsid w:val="00C52502"/>
    <w:rsid w:val="00CA6E7A"/>
    <w:rsid w:val="00D04AFF"/>
    <w:rsid w:val="00DE2AC1"/>
    <w:rsid w:val="00E32860"/>
    <w:rsid w:val="00F93ACC"/>
    <w:rsid w:val="00FB4DE4"/>
    <w:rsid w:val="00FC39AA"/>
    <w:rsid w:val="00FD3EDB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863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16F9E"/>
    <w:rPr>
      <w:rFonts w:ascii="Times New Roman" w:eastAsia="SimSun" w:hAnsi="Times New Roman" w:cs="Times New Roman"/>
      <w:lang w:val="en-GB" w:eastAsia="zh-CN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256671"/>
    <w:pPr>
      <w:keepNext/>
      <w:keepLines/>
      <w:spacing w:line="280" w:lineRule="exact"/>
      <w:outlineLvl w:val="0"/>
    </w:pPr>
    <w:rPr>
      <w:rFonts w:ascii="Arial" w:eastAsiaTheme="majorEastAsia" w:hAnsi="Arial" w:cstheme="majorBidi"/>
      <w:b/>
      <w:sz w:val="20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AEC"/>
    <w:pPr>
      <w:tabs>
        <w:tab w:val="center" w:pos="4513"/>
        <w:tab w:val="right" w:pos="9026"/>
      </w:tabs>
      <w:spacing w:line="280" w:lineRule="exact"/>
    </w:pPr>
    <w:rPr>
      <w:rFonts w:ascii="Arial" w:eastAsiaTheme="minorHAnsi" w:hAnsi="Arial" w:cstheme="minorBidi"/>
      <w:sz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2AEC"/>
  </w:style>
  <w:style w:type="paragraph" w:styleId="Footer">
    <w:name w:val="footer"/>
    <w:basedOn w:val="Normal"/>
    <w:link w:val="FooterChar"/>
    <w:uiPriority w:val="99"/>
    <w:unhideWhenUsed/>
    <w:rsid w:val="00852AEC"/>
    <w:pPr>
      <w:tabs>
        <w:tab w:val="center" w:pos="4513"/>
        <w:tab w:val="right" w:pos="9026"/>
      </w:tabs>
      <w:spacing w:line="280" w:lineRule="exact"/>
    </w:pPr>
    <w:rPr>
      <w:rFonts w:ascii="Arial" w:eastAsiaTheme="minorHAnsi" w:hAnsi="Arial" w:cstheme="minorBidi"/>
      <w:sz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2AEC"/>
  </w:style>
  <w:style w:type="character" w:styleId="Hyperlink">
    <w:name w:val="Hyperlink"/>
    <w:basedOn w:val="DefaultParagraphFont"/>
    <w:uiPriority w:val="99"/>
    <w:unhideWhenUsed/>
    <w:rsid w:val="00FE43FE"/>
    <w:rPr>
      <w:color w:val="0563C1" w:themeColor="hyperlink"/>
      <w:u w:val="single"/>
    </w:rPr>
  </w:style>
  <w:style w:type="paragraph" w:customStyle="1" w:styleId="Departmenttitle">
    <w:name w:val="Department title"/>
    <w:basedOn w:val="Normal"/>
    <w:qFormat/>
    <w:rsid w:val="00852AEC"/>
    <w:pPr>
      <w:spacing w:after="140" w:line="280" w:lineRule="exact"/>
    </w:pPr>
    <w:rPr>
      <w:rFonts w:ascii="Arial" w:eastAsiaTheme="minorHAnsi" w:hAnsi="Arial" w:cstheme="minorBidi"/>
      <w:color w:val="404040" w:themeColor="text1" w:themeTint="BF"/>
      <w:sz w:val="28"/>
      <w:lang w:eastAsia="en-US"/>
    </w:rPr>
  </w:style>
  <w:style w:type="paragraph" w:customStyle="1" w:styleId="Addresstitle">
    <w:name w:val="Address title"/>
    <w:basedOn w:val="Normal"/>
    <w:qFormat/>
    <w:rsid w:val="00FE43FE"/>
    <w:pPr>
      <w:spacing w:after="60" w:line="220" w:lineRule="exact"/>
    </w:pPr>
    <w:rPr>
      <w:rFonts w:ascii="Arial" w:eastAsiaTheme="minorHAnsi" w:hAnsi="Arial" w:cstheme="minorBidi"/>
      <w:b/>
      <w:color w:val="D7283D"/>
      <w:sz w:val="18"/>
      <w:lang w:eastAsia="en-US"/>
    </w:rPr>
  </w:style>
  <w:style w:type="paragraph" w:customStyle="1" w:styleId="Address">
    <w:name w:val="Address"/>
    <w:basedOn w:val="Normal"/>
    <w:qFormat/>
    <w:rsid w:val="00FE43FE"/>
    <w:pPr>
      <w:spacing w:after="60" w:line="180" w:lineRule="exact"/>
    </w:pPr>
    <w:rPr>
      <w:rFonts w:ascii="Arial" w:eastAsiaTheme="minorHAnsi" w:hAnsi="Arial" w:cstheme="minorBidi"/>
      <w:color w:val="404040" w:themeColor="text1" w:themeTint="BF"/>
      <w:sz w:val="16"/>
      <w:lang w:eastAsia="en-US"/>
    </w:rPr>
  </w:style>
  <w:style w:type="paragraph" w:customStyle="1" w:styleId="URL">
    <w:name w:val="URL"/>
    <w:basedOn w:val="Normal"/>
    <w:qFormat/>
    <w:rsid w:val="00FE43FE"/>
    <w:pPr>
      <w:spacing w:line="280" w:lineRule="exact"/>
    </w:pPr>
    <w:rPr>
      <w:rFonts w:ascii="Arial" w:eastAsiaTheme="minorHAnsi" w:hAnsi="Arial" w:cstheme="minorBidi"/>
      <w:b/>
      <w:color w:val="404040" w:themeColor="text1" w:themeTint="BF"/>
      <w:sz w:val="16"/>
      <w:lang w:eastAsia="en-US"/>
    </w:rPr>
  </w:style>
  <w:style w:type="paragraph" w:styleId="NoSpacing">
    <w:name w:val="No Spacing"/>
    <w:aliases w:val="Letter title"/>
    <w:uiPriority w:val="1"/>
    <w:qFormat/>
    <w:rsid w:val="00B14C74"/>
    <w:pPr>
      <w:spacing w:line="280" w:lineRule="exact"/>
    </w:pPr>
    <w:rPr>
      <w:rFonts w:ascii="Arial" w:hAnsi="Arial"/>
      <w:b/>
      <w:lang w:val="en-GB"/>
    </w:r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256671"/>
    <w:rPr>
      <w:rFonts w:ascii="Arial" w:eastAsiaTheme="majorEastAsia" w:hAnsi="Arial" w:cstheme="majorBidi"/>
      <w:b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diff.ac.uk" TargetMode="External"/><Relationship Id="rId2" Type="http://schemas.openxmlformats.org/officeDocument/2006/relationships/hyperlink" Target="http://www.cardiff.ac.uk" TargetMode="External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whenley/Desktop/documents/Cardiff%20Business%20School%20electronic%20letterhead%20with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Cardiff Business School electronic letterhead with address.dotx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Henley</dc:creator>
  <cp:keywords/>
  <dc:description/>
  <cp:lastModifiedBy>Andrew Henley</cp:lastModifiedBy>
  <cp:revision>2</cp:revision>
  <dcterms:created xsi:type="dcterms:W3CDTF">2020-07-15T09:55:00Z</dcterms:created>
  <dcterms:modified xsi:type="dcterms:W3CDTF">2020-07-15T09:55:00Z</dcterms:modified>
</cp:coreProperties>
</file>